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938D3" w14:textId="77777777" w:rsidR="00876A92" w:rsidRDefault="00876A92">
      <w:r w:rsidRPr="00876A92">
        <w:rPr>
          <w:noProof/>
        </w:rPr>
        <w:drawing>
          <wp:anchor distT="0" distB="0" distL="114300" distR="114300" simplePos="0" relativeHeight="251660288" behindDoc="1" locked="0" layoutInCell="1" allowOverlap="1" wp14:anchorId="280E7249" wp14:editId="6DFD0A2D">
            <wp:simplePos x="0" y="0"/>
            <wp:positionH relativeFrom="column">
              <wp:posOffset>890905</wp:posOffset>
            </wp:positionH>
            <wp:positionV relativeFrom="page">
              <wp:posOffset>231140</wp:posOffset>
            </wp:positionV>
            <wp:extent cx="4867275" cy="1021080"/>
            <wp:effectExtent l="0" t="0" r="9525" b="7620"/>
            <wp:wrapNone/>
            <wp:docPr id="9" name="Grafik 9" descr="C:\Users\BeinenM\AppData\Local\Microsoft\Windows\Temporary Internet Files\Content.Outlook\N7A5G2WB\Brie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inenM\AppData\Local\Microsoft\Windows\Temporary Internet Files\Content.Outlook\N7A5G2WB\Brief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6A9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E38E9D" wp14:editId="48E2F23A">
                <wp:simplePos x="0" y="0"/>
                <wp:positionH relativeFrom="column">
                  <wp:posOffset>771525</wp:posOffset>
                </wp:positionH>
                <wp:positionV relativeFrom="page">
                  <wp:posOffset>421640</wp:posOffset>
                </wp:positionV>
                <wp:extent cx="2901315" cy="83058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A4CF5" w14:textId="77777777" w:rsidR="00876A92" w:rsidRPr="00BB0457" w:rsidRDefault="00876A92" w:rsidP="00876A92">
                            <w:pPr>
                              <w:rPr>
                                <w:rFonts w:cs="Arial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BB0457">
                              <w:rPr>
                                <w:rFonts w:cs="Arial"/>
                                <w:spacing w:val="20"/>
                                <w:sz w:val="40"/>
                                <w:szCs w:val="40"/>
                              </w:rPr>
                              <w:t>Markt</w:t>
                            </w:r>
                          </w:p>
                          <w:p w14:paraId="5FB70E93" w14:textId="77777777" w:rsidR="00876A92" w:rsidRPr="0083581E" w:rsidRDefault="00876A92" w:rsidP="00876A92">
                            <w:pPr>
                              <w:rPr>
                                <w:rFonts w:cs="Arial"/>
                                <w:sz w:val="60"/>
                                <w:szCs w:val="60"/>
                              </w:rPr>
                            </w:pPr>
                            <w:r w:rsidRPr="00BB0457">
                              <w:rPr>
                                <w:rFonts w:cs="Arial"/>
                                <w:spacing w:val="20"/>
                                <w:sz w:val="60"/>
                                <w:szCs w:val="60"/>
                              </w:rPr>
                              <w:t>Inchenhofen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E38E9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60.75pt;margin-top:33.2pt;width:228.45pt;height:65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fT+QEAAM0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ku8+KqqCjhmFtc5dUiTSVj9fNt63z4LECTuGmow6EmdHa49yF2w+rnI7GYgY1UKg1WGTI0&#10;dFmVVbpwkdEyoO+U1Fgzj9/khEjyk2nT5cCkmvZYQJkT60h0ohzG7YgHI/sttEfk72DyF74H3PTg&#10;/lAyoLca6n/vmROUqC8GNVwW83k0Ywrm1YcSA3eZ2V5mmOEI1dBAybS9DcnAkau3N6j1RiYZXjo5&#10;9YqeSeqc/B1NeRmnUy+vcP0EAAD//wMAUEsDBBQABgAIAAAAIQAnTjE73gAAAAoBAAAPAAAAZHJz&#10;L2Rvd25yZXYueG1sTI/BTsMwEETvSPyDtUjcqNOIJiXEqSrUliNQIs5uvCQR8dqK3TT8PcsJbjua&#10;p9mZcjPbQUw4ht6RguUiAYHUONNTq6B+39+tQYSoyejBESr4xgCb6vqq1IVxF3rD6RhbwSEUCq2g&#10;i9EXUoamQ6vDwnkk9j7daHVkObbSjPrC4XaQaZJk0uqe+EOnPT512Hwdz1aBj/6QP48vr9vdfkrq&#10;j0Od9u1OqdubefsIIuIc/2D4rc/VoeJOJ3cmE8TAOl2uGFWQZfcgGFjlaz5O7DzkKciqlP8nVD8A&#10;AAD//wMAUEsBAi0AFAAGAAgAAAAhALaDOJL+AAAA4QEAABMAAAAAAAAAAAAAAAAAAAAAAFtDb250&#10;ZW50X1R5cGVzXS54bWxQSwECLQAUAAYACAAAACEAOP0h/9YAAACUAQAACwAAAAAAAAAAAAAAAAAv&#10;AQAAX3JlbHMvLnJlbHNQSwECLQAUAAYACAAAACEA7uEX0/kBAADNAwAADgAAAAAAAAAAAAAAAAAu&#10;AgAAZHJzL2Uyb0RvYy54bWxQSwECLQAUAAYACAAAACEAJ04xO94AAAAKAQAADwAAAAAAAAAAAAAA&#10;AABTBAAAZHJzL2Rvd25yZXYueG1sUEsFBgAAAAAEAAQA8wAAAF4FAAAAAA==&#10;" filled="f" stroked="f">
                <v:textbox style="mso-fit-shape-to-text:t">
                  <w:txbxContent>
                    <w:p w14:paraId="078A4CF5" w14:textId="77777777" w:rsidR="00876A92" w:rsidRPr="00BB0457" w:rsidRDefault="00876A92" w:rsidP="00876A92">
                      <w:pPr>
                        <w:rPr>
                          <w:rFonts w:cs="Arial"/>
                          <w:spacing w:val="20"/>
                          <w:sz w:val="40"/>
                          <w:szCs w:val="40"/>
                        </w:rPr>
                      </w:pPr>
                      <w:r w:rsidRPr="00BB0457">
                        <w:rPr>
                          <w:rFonts w:cs="Arial"/>
                          <w:spacing w:val="20"/>
                          <w:sz w:val="40"/>
                          <w:szCs w:val="40"/>
                        </w:rPr>
                        <w:t>Markt</w:t>
                      </w:r>
                    </w:p>
                    <w:p w14:paraId="5FB70E93" w14:textId="77777777" w:rsidR="00876A92" w:rsidRPr="0083581E" w:rsidRDefault="00876A92" w:rsidP="00876A92">
                      <w:pPr>
                        <w:rPr>
                          <w:rFonts w:cs="Arial"/>
                          <w:sz w:val="60"/>
                          <w:szCs w:val="60"/>
                        </w:rPr>
                      </w:pPr>
                      <w:r w:rsidRPr="00BB0457">
                        <w:rPr>
                          <w:rFonts w:cs="Arial"/>
                          <w:spacing w:val="20"/>
                          <w:sz w:val="60"/>
                          <w:szCs w:val="60"/>
                        </w:rPr>
                        <w:t>Inchenhofen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B3818">
        <w:rPr>
          <w:noProof/>
        </w:rPr>
        <w:drawing>
          <wp:anchor distT="0" distB="0" distL="114300" distR="114300" simplePos="0" relativeHeight="251661312" behindDoc="1" locked="0" layoutInCell="1" allowOverlap="1" wp14:anchorId="45738911" wp14:editId="7C5E1D86">
            <wp:simplePos x="0" y="0"/>
            <wp:positionH relativeFrom="column">
              <wp:posOffset>-5080</wp:posOffset>
            </wp:positionH>
            <wp:positionV relativeFrom="paragraph">
              <wp:posOffset>-413385</wp:posOffset>
            </wp:positionV>
            <wp:extent cx="772160" cy="773430"/>
            <wp:effectExtent l="0" t="0" r="8890" b="7620"/>
            <wp:wrapNone/>
            <wp:docPr id="14" name="Grafik 14" descr="C:\Users\BeinenM\Desktop\Wappen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inenM\Desktop\Wappen ne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05E2C7" w14:textId="77777777" w:rsidR="00876A92" w:rsidRDefault="00876A92"/>
    <w:p w14:paraId="4BD9A3E4" w14:textId="77777777" w:rsidR="00876A92" w:rsidRDefault="00876A92"/>
    <w:p w14:paraId="7771331F" w14:textId="77777777" w:rsidR="002239AE" w:rsidRDefault="002239AE"/>
    <w:p w14:paraId="4CC32F89" w14:textId="6846C8D2" w:rsidR="00832B62" w:rsidRPr="00D44737" w:rsidRDefault="001A6BBA" w:rsidP="00B522F6">
      <w:pPr>
        <w:spacing w:line="360" w:lineRule="auto"/>
        <w:rPr>
          <w:sz w:val="22"/>
          <w:szCs w:val="22"/>
        </w:rPr>
      </w:pPr>
      <w:r w:rsidRPr="00D44737">
        <w:rPr>
          <w:sz w:val="22"/>
          <w:szCs w:val="22"/>
        </w:rPr>
        <w:t>Der Markt Inchenhofen (ca. 2.</w:t>
      </w:r>
      <w:r w:rsidR="006974BE">
        <w:rPr>
          <w:sz w:val="22"/>
          <w:szCs w:val="22"/>
        </w:rPr>
        <w:t>8</w:t>
      </w:r>
      <w:r w:rsidRPr="00D44737">
        <w:rPr>
          <w:sz w:val="22"/>
          <w:szCs w:val="22"/>
        </w:rPr>
        <w:t>00 Einwohner)</w:t>
      </w:r>
    </w:p>
    <w:p w14:paraId="77037D99" w14:textId="78C4AECE" w:rsidR="001A6BBA" w:rsidRPr="00D44737" w:rsidRDefault="001A6BBA" w:rsidP="00B522F6">
      <w:pPr>
        <w:spacing w:line="360" w:lineRule="auto"/>
        <w:rPr>
          <w:sz w:val="22"/>
          <w:szCs w:val="22"/>
        </w:rPr>
      </w:pPr>
      <w:r w:rsidRPr="00D44737">
        <w:rPr>
          <w:sz w:val="22"/>
          <w:szCs w:val="22"/>
        </w:rPr>
        <w:t xml:space="preserve">Landkreis Aichach-Friedberg, sucht zum </w:t>
      </w:r>
      <w:r w:rsidR="007D4EEB" w:rsidRPr="00D44737">
        <w:rPr>
          <w:sz w:val="22"/>
          <w:szCs w:val="22"/>
        </w:rPr>
        <w:t>nächstmöglichen Zeitpunkt</w:t>
      </w:r>
      <w:r w:rsidRPr="00D44737">
        <w:rPr>
          <w:sz w:val="22"/>
          <w:szCs w:val="22"/>
        </w:rPr>
        <w:t xml:space="preserve"> eine</w:t>
      </w:r>
      <w:r w:rsidR="00D44737" w:rsidRPr="00D44737">
        <w:rPr>
          <w:sz w:val="22"/>
          <w:szCs w:val="22"/>
        </w:rPr>
        <w:t>n</w:t>
      </w:r>
    </w:p>
    <w:p w14:paraId="5BF646D3" w14:textId="77777777" w:rsidR="001A6BBA" w:rsidRDefault="001A6BBA" w:rsidP="00B522F6">
      <w:pPr>
        <w:spacing w:line="360" w:lineRule="auto"/>
      </w:pPr>
    </w:p>
    <w:p w14:paraId="1207EA64" w14:textId="0D2F5434" w:rsidR="00935543" w:rsidRDefault="00D44737" w:rsidP="00B522F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Mitarbeiter für die </w:t>
      </w:r>
      <w:r w:rsidR="006974BE">
        <w:rPr>
          <w:b/>
          <w:sz w:val="28"/>
          <w:szCs w:val="28"/>
        </w:rPr>
        <w:t>Ferien</w:t>
      </w:r>
      <w:r>
        <w:rPr>
          <w:b/>
          <w:sz w:val="28"/>
          <w:szCs w:val="28"/>
        </w:rPr>
        <w:t>betreuung</w:t>
      </w:r>
      <w:r w:rsidR="00A83E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an der Grundschule </w:t>
      </w:r>
      <w:r w:rsidR="00935543" w:rsidRPr="002239AE">
        <w:rPr>
          <w:b/>
          <w:sz w:val="28"/>
          <w:szCs w:val="28"/>
        </w:rPr>
        <w:t>(m/w/d)</w:t>
      </w:r>
      <w:r w:rsidR="00935543">
        <w:rPr>
          <w:b/>
          <w:sz w:val="28"/>
          <w:szCs w:val="28"/>
        </w:rPr>
        <w:t xml:space="preserve"> </w:t>
      </w:r>
    </w:p>
    <w:p w14:paraId="54B7BAB8" w14:textId="0F56E548" w:rsidR="001A6BBA" w:rsidRPr="00427BE7" w:rsidRDefault="00427BE7" w:rsidP="00427BE7">
      <w:pPr>
        <w:pStyle w:val="Listenabsatz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Geringfügige oder kurzfristige Beschäftigung - </w:t>
      </w:r>
    </w:p>
    <w:p w14:paraId="252FF89F" w14:textId="77777777" w:rsidR="001755BB" w:rsidRDefault="001755BB" w:rsidP="00B522F6">
      <w:pPr>
        <w:spacing w:line="360" w:lineRule="auto"/>
        <w:rPr>
          <w:sz w:val="22"/>
          <w:szCs w:val="22"/>
        </w:rPr>
      </w:pPr>
    </w:p>
    <w:p w14:paraId="24EF2CC9" w14:textId="47B5D16C" w:rsidR="006974BE" w:rsidRDefault="006974BE" w:rsidP="00B522F6">
      <w:pPr>
        <w:spacing w:line="360" w:lineRule="auto"/>
        <w:rPr>
          <w:sz w:val="22"/>
          <w:szCs w:val="22"/>
        </w:rPr>
      </w:pPr>
      <w:r w:rsidRPr="006974BE">
        <w:rPr>
          <w:sz w:val="22"/>
          <w:szCs w:val="22"/>
        </w:rPr>
        <w:t xml:space="preserve">Mit Beginn des Schuljahres 2026/27 bietet der Markt Inchenhofen eine Ferienbetreuung an. Abgedeckt </w:t>
      </w:r>
      <w:r>
        <w:rPr>
          <w:sz w:val="22"/>
          <w:szCs w:val="22"/>
        </w:rPr>
        <w:t xml:space="preserve">werden i.d.R. </w:t>
      </w:r>
      <w:r w:rsidRPr="006974BE">
        <w:rPr>
          <w:sz w:val="22"/>
          <w:szCs w:val="22"/>
        </w:rPr>
        <w:t>alle Ferien außer den Weihnachtsferien und drei Wochen zu Beginn der Sommerferien</w:t>
      </w:r>
      <w:r>
        <w:rPr>
          <w:sz w:val="22"/>
          <w:szCs w:val="22"/>
        </w:rPr>
        <w:t>. Heuer startet die Ferienbetreuung in den Herbstferien vom</w:t>
      </w:r>
      <w:r w:rsidR="003B53E6">
        <w:rPr>
          <w:sz w:val="22"/>
          <w:szCs w:val="22"/>
        </w:rPr>
        <w:t xml:space="preserve"> 02.11.-06.11.2026.</w:t>
      </w:r>
    </w:p>
    <w:p w14:paraId="38D56F2D" w14:textId="77777777" w:rsidR="006974BE" w:rsidRPr="006974BE" w:rsidRDefault="006974BE" w:rsidP="00B522F6">
      <w:pPr>
        <w:spacing w:line="360" w:lineRule="auto"/>
        <w:rPr>
          <w:sz w:val="22"/>
          <w:szCs w:val="22"/>
        </w:rPr>
      </w:pPr>
    </w:p>
    <w:p w14:paraId="2970A2E6" w14:textId="2A9ED5FB" w:rsidR="00D44737" w:rsidRPr="00D44737" w:rsidRDefault="005109AE" w:rsidP="00B522F6">
      <w:pPr>
        <w:spacing w:line="360" w:lineRule="auto"/>
        <w:jc w:val="both"/>
        <w:rPr>
          <w:b/>
          <w:sz w:val="22"/>
          <w:szCs w:val="22"/>
        </w:rPr>
      </w:pPr>
      <w:r w:rsidRPr="00D44737">
        <w:rPr>
          <w:b/>
          <w:sz w:val="22"/>
          <w:szCs w:val="22"/>
        </w:rPr>
        <w:t>Ihr</w:t>
      </w:r>
      <w:r w:rsidR="00D44737" w:rsidRPr="00D44737">
        <w:rPr>
          <w:b/>
          <w:sz w:val="22"/>
          <w:szCs w:val="22"/>
        </w:rPr>
        <w:t>e Aufgaben:</w:t>
      </w:r>
    </w:p>
    <w:p w14:paraId="29D2B4BC" w14:textId="51B0671B" w:rsidR="006974BE" w:rsidRDefault="00D44737" w:rsidP="00B522F6">
      <w:pPr>
        <w:spacing w:line="360" w:lineRule="auto"/>
        <w:jc w:val="both"/>
        <w:rPr>
          <w:bCs/>
          <w:sz w:val="22"/>
          <w:szCs w:val="22"/>
        </w:rPr>
      </w:pPr>
      <w:bookmarkStart w:id="0" w:name="_Hlk219205100"/>
      <w:r w:rsidRPr="00D44737">
        <w:rPr>
          <w:bCs/>
          <w:sz w:val="22"/>
          <w:szCs w:val="22"/>
        </w:rPr>
        <w:t xml:space="preserve">Sie betreuen die Schülerinnen und Schüler gemeinsam mit den Kolleginnen </w:t>
      </w:r>
      <w:r w:rsidR="006974BE">
        <w:rPr>
          <w:bCs/>
          <w:sz w:val="22"/>
          <w:szCs w:val="22"/>
        </w:rPr>
        <w:t xml:space="preserve">von 08:00 </w:t>
      </w:r>
      <w:r w:rsidRPr="00D44737">
        <w:rPr>
          <w:bCs/>
          <w:sz w:val="22"/>
          <w:szCs w:val="22"/>
        </w:rPr>
        <w:t>Uhr</w:t>
      </w:r>
      <w:r w:rsidR="006974BE">
        <w:rPr>
          <w:bCs/>
          <w:sz w:val="22"/>
          <w:szCs w:val="22"/>
        </w:rPr>
        <w:t xml:space="preserve"> bis max. 16:00 Uhr.</w:t>
      </w:r>
      <w:r w:rsidRPr="00D44737">
        <w:rPr>
          <w:bCs/>
          <w:sz w:val="22"/>
          <w:szCs w:val="22"/>
        </w:rPr>
        <w:t xml:space="preserve"> </w:t>
      </w:r>
      <w:bookmarkStart w:id="1" w:name="_Hlk219205148"/>
      <w:bookmarkEnd w:id="0"/>
      <w:r w:rsidR="006974BE">
        <w:rPr>
          <w:bCs/>
          <w:sz w:val="22"/>
          <w:szCs w:val="22"/>
        </w:rPr>
        <w:t>In der Gestaltung der Tagesabläufe hat das Betreuungsteam großen Handlungsspielraum. Hier sind kreative Ideen gefragt.</w:t>
      </w:r>
    </w:p>
    <w:p w14:paraId="3DA43B41" w14:textId="77777777" w:rsidR="006974BE" w:rsidRDefault="006974BE" w:rsidP="00B522F6">
      <w:pPr>
        <w:spacing w:line="360" w:lineRule="auto"/>
        <w:jc w:val="both"/>
        <w:rPr>
          <w:bCs/>
          <w:sz w:val="22"/>
          <w:szCs w:val="22"/>
        </w:rPr>
      </w:pPr>
    </w:p>
    <w:bookmarkEnd w:id="1"/>
    <w:p w14:paraId="2048B198" w14:textId="240BB2D7" w:rsidR="00D44737" w:rsidRPr="00D44737" w:rsidRDefault="00D44737" w:rsidP="00D44737">
      <w:pPr>
        <w:spacing w:line="360" w:lineRule="auto"/>
        <w:jc w:val="both"/>
        <w:rPr>
          <w:b/>
          <w:sz w:val="22"/>
          <w:szCs w:val="22"/>
        </w:rPr>
      </w:pPr>
      <w:r w:rsidRPr="00D44737">
        <w:rPr>
          <w:b/>
          <w:sz w:val="22"/>
          <w:szCs w:val="22"/>
        </w:rPr>
        <w:t>Von Vorteil für die Tätigkeit:</w:t>
      </w:r>
    </w:p>
    <w:p w14:paraId="63F1FB29" w14:textId="54440543" w:rsidR="00D44737" w:rsidRPr="00D44737" w:rsidRDefault="00D44737" w:rsidP="00D44737">
      <w:pPr>
        <w:pStyle w:val="Listenabsatz"/>
        <w:numPr>
          <w:ilvl w:val="0"/>
          <w:numId w:val="8"/>
        </w:numPr>
        <w:spacing w:line="360" w:lineRule="auto"/>
        <w:jc w:val="both"/>
        <w:rPr>
          <w:b/>
          <w:sz w:val="22"/>
          <w:szCs w:val="22"/>
        </w:rPr>
      </w:pPr>
      <w:r w:rsidRPr="00D44737">
        <w:rPr>
          <w:bCs/>
          <w:sz w:val="22"/>
          <w:szCs w:val="22"/>
        </w:rPr>
        <w:t>Pädagogische Vorbildung wünschenswert (nicht Bedingung) oder</w:t>
      </w:r>
    </w:p>
    <w:p w14:paraId="766C1F53" w14:textId="3BE16E8A" w:rsidR="00D44737" w:rsidRPr="00D44737" w:rsidRDefault="00D44737" w:rsidP="00D44737">
      <w:pPr>
        <w:pStyle w:val="Listenabsatz"/>
        <w:numPr>
          <w:ilvl w:val="0"/>
          <w:numId w:val="8"/>
        </w:numPr>
        <w:spacing w:line="360" w:lineRule="auto"/>
        <w:jc w:val="both"/>
        <w:rPr>
          <w:b/>
          <w:sz w:val="22"/>
          <w:szCs w:val="22"/>
        </w:rPr>
      </w:pPr>
      <w:r w:rsidRPr="00D44737">
        <w:rPr>
          <w:bCs/>
          <w:sz w:val="22"/>
          <w:szCs w:val="22"/>
        </w:rPr>
        <w:t>Pädagogische Erfahrung (z.B. durch Erziehen von Kindern)</w:t>
      </w:r>
    </w:p>
    <w:p w14:paraId="768DF4E2" w14:textId="3986F556" w:rsidR="00D44737" w:rsidRPr="00D44737" w:rsidRDefault="00D44737" w:rsidP="00D44737">
      <w:pPr>
        <w:pStyle w:val="Listenabsatz"/>
        <w:numPr>
          <w:ilvl w:val="0"/>
          <w:numId w:val="8"/>
        </w:numPr>
        <w:spacing w:line="360" w:lineRule="auto"/>
        <w:jc w:val="both"/>
        <w:rPr>
          <w:b/>
          <w:sz w:val="22"/>
          <w:szCs w:val="22"/>
        </w:rPr>
      </w:pPr>
      <w:r w:rsidRPr="00D44737">
        <w:rPr>
          <w:bCs/>
          <w:sz w:val="22"/>
          <w:szCs w:val="22"/>
        </w:rPr>
        <w:t xml:space="preserve">Fähigkeiten in der Teamkooperation und der Selbstreflexion und Bereitschaft zur Zusammenarbeit im Team der </w:t>
      </w:r>
      <w:r w:rsidR="006974BE">
        <w:rPr>
          <w:bCs/>
          <w:sz w:val="22"/>
          <w:szCs w:val="22"/>
        </w:rPr>
        <w:t>Ferien</w:t>
      </w:r>
      <w:r w:rsidRPr="00D44737">
        <w:rPr>
          <w:bCs/>
          <w:sz w:val="22"/>
          <w:szCs w:val="22"/>
        </w:rPr>
        <w:t>betreuung</w:t>
      </w:r>
    </w:p>
    <w:p w14:paraId="55E694A1" w14:textId="77777777" w:rsidR="00A83E66" w:rsidRPr="00D44737" w:rsidRDefault="00A83E66" w:rsidP="00A83E66">
      <w:pPr>
        <w:pStyle w:val="Listenabsatz"/>
        <w:spacing w:line="360" w:lineRule="auto"/>
        <w:jc w:val="both"/>
        <w:rPr>
          <w:b/>
          <w:sz w:val="22"/>
          <w:szCs w:val="22"/>
        </w:rPr>
      </w:pPr>
    </w:p>
    <w:p w14:paraId="3C1D1D78" w14:textId="7F386A06" w:rsidR="00832B62" w:rsidRPr="00D44737" w:rsidRDefault="00B522F6" w:rsidP="00B522F6">
      <w:pPr>
        <w:spacing w:line="360" w:lineRule="auto"/>
        <w:jc w:val="both"/>
        <w:rPr>
          <w:b/>
          <w:sz w:val="22"/>
          <w:szCs w:val="22"/>
        </w:rPr>
      </w:pPr>
      <w:r w:rsidRPr="00D44737">
        <w:rPr>
          <w:b/>
          <w:sz w:val="22"/>
          <w:szCs w:val="22"/>
        </w:rPr>
        <w:t>Unser Angebot:</w:t>
      </w:r>
    </w:p>
    <w:p w14:paraId="5CA9A034" w14:textId="3DE55389" w:rsidR="00B522F6" w:rsidRPr="00427BE7" w:rsidRDefault="00B522F6" w:rsidP="00B522F6">
      <w:pPr>
        <w:pStyle w:val="Listenabsatz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427BE7">
        <w:rPr>
          <w:sz w:val="22"/>
          <w:szCs w:val="22"/>
        </w:rPr>
        <w:t xml:space="preserve">eine </w:t>
      </w:r>
      <w:r w:rsidR="00841D05" w:rsidRPr="00427BE7">
        <w:rPr>
          <w:sz w:val="22"/>
          <w:szCs w:val="22"/>
        </w:rPr>
        <w:t xml:space="preserve">unbefristete </w:t>
      </w:r>
      <w:r w:rsidR="006974BE" w:rsidRPr="00427BE7">
        <w:rPr>
          <w:sz w:val="22"/>
          <w:szCs w:val="22"/>
        </w:rPr>
        <w:t xml:space="preserve">Stelle </w:t>
      </w:r>
      <w:r w:rsidR="00427BE7" w:rsidRPr="00427BE7">
        <w:rPr>
          <w:sz w:val="22"/>
          <w:szCs w:val="22"/>
        </w:rPr>
        <w:t>als geringfügige oder kurzfristige Beschäftigung</w:t>
      </w:r>
    </w:p>
    <w:p w14:paraId="7EA907C8" w14:textId="141BDDF8" w:rsidR="00D44737" w:rsidRPr="00D44737" w:rsidRDefault="00D44737" w:rsidP="00B522F6">
      <w:pPr>
        <w:pStyle w:val="Listenabsatz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D44737">
        <w:rPr>
          <w:sz w:val="22"/>
          <w:szCs w:val="22"/>
        </w:rPr>
        <w:t>Freiräume bei der Gestaltung und das Einbringen kreativer Ideen</w:t>
      </w:r>
    </w:p>
    <w:p w14:paraId="79D7AE9B" w14:textId="77777777" w:rsidR="00832B62" w:rsidRPr="00D44737" w:rsidRDefault="00832B62" w:rsidP="00B522F6">
      <w:pPr>
        <w:spacing w:line="360" w:lineRule="auto"/>
        <w:rPr>
          <w:sz w:val="22"/>
          <w:szCs w:val="22"/>
        </w:rPr>
      </w:pPr>
    </w:p>
    <w:p w14:paraId="62525A41" w14:textId="312FA83A" w:rsidR="00832B62" w:rsidRDefault="00992070" w:rsidP="00992070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  <w:r w:rsidRPr="00D44737">
        <w:rPr>
          <w:rStyle w:val="markedcontent"/>
          <w:rFonts w:cs="Arial"/>
          <w:sz w:val="22"/>
          <w:szCs w:val="22"/>
        </w:rPr>
        <w:t xml:space="preserve">Bitte richten Sie Ihre Bewerbung schriftlich oder elektronisch (PDF) mit den üblichen Unterlagen </w:t>
      </w:r>
      <w:r w:rsidRPr="00D44737">
        <w:rPr>
          <w:rStyle w:val="markedcontent"/>
          <w:rFonts w:cs="Arial"/>
          <w:b/>
          <w:sz w:val="22"/>
          <w:szCs w:val="22"/>
        </w:rPr>
        <w:t xml:space="preserve">bis spätestens </w:t>
      </w:r>
      <w:r w:rsidR="001755BB">
        <w:rPr>
          <w:rStyle w:val="markedcontent"/>
          <w:rFonts w:cs="Arial"/>
          <w:b/>
          <w:sz w:val="22"/>
          <w:szCs w:val="22"/>
        </w:rPr>
        <w:t>01.09</w:t>
      </w:r>
      <w:r w:rsidR="006974BE" w:rsidRPr="00427BE7">
        <w:rPr>
          <w:rStyle w:val="markedcontent"/>
          <w:rFonts w:cs="Arial"/>
          <w:b/>
          <w:sz w:val="22"/>
          <w:szCs w:val="22"/>
        </w:rPr>
        <w:t>.2026</w:t>
      </w:r>
      <w:r w:rsidRPr="00D44737">
        <w:rPr>
          <w:rStyle w:val="markedcontent"/>
          <w:rFonts w:cs="Arial"/>
          <w:sz w:val="22"/>
          <w:szCs w:val="22"/>
        </w:rPr>
        <w:t xml:space="preserve"> an den Markt Inchenhofen, </w:t>
      </w:r>
      <w:r w:rsidRPr="00D44737">
        <w:rPr>
          <w:rStyle w:val="markedcontent"/>
          <w:rFonts w:cs="Arial"/>
          <w:sz w:val="22"/>
          <w:szCs w:val="22"/>
        </w:rPr>
        <w:br/>
        <w:t xml:space="preserve">z. H. </w:t>
      </w:r>
      <w:r w:rsidR="00A83E66" w:rsidRPr="00D44737">
        <w:rPr>
          <w:rStyle w:val="markedcontent"/>
          <w:rFonts w:cs="Arial"/>
          <w:sz w:val="22"/>
          <w:szCs w:val="22"/>
        </w:rPr>
        <w:t>Frau Reichel</w:t>
      </w:r>
      <w:r w:rsidRPr="00D44737">
        <w:rPr>
          <w:rStyle w:val="markedcontent"/>
          <w:rFonts w:cs="Arial"/>
          <w:sz w:val="22"/>
          <w:szCs w:val="22"/>
        </w:rPr>
        <w:t>, Zisterzienserplatz 2, 865</w:t>
      </w:r>
      <w:r w:rsidR="00A551BD" w:rsidRPr="00D44737">
        <w:rPr>
          <w:rStyle w:val="markedcontent"/>
          <w:rFonts w:cs="Arial"/>
          <w:sz w:val="22"/>
          <w:szCs w:val="22"/>
        </w:rPr>
        <w:t>70</w:t>
      </w:r>
      <w:r w:rsidRPr="00D44737">
        <w:rPr>
          <w:rStyle w:val="markedcontent"/>
          <w:rFonts w:cs="Arial"/>
          <w:sz w:val="22"/>
          <w:szCs w:val="22"/>
        </w:rPr>
        <w:t xml:space="preserve"> Inchenhofen, </w:t>
      </w:r>
      <w:hyperlink r:id="rId7" w:history="1">
        <w:r w:rsidR="001755BB" w:rsidRPr="00F304F1">
          <w:rPr>
            <w:rStyle w:val="Hyperlink"/>
            <w:rFonts w:cs="Arial"/>
            <w:sz w:val="22"/>
            <w:szCs w:val="22"/>
          </w:rPr>
          <w:t>info@inchenhofen.de</w:t>
        </w:r>
      </w:hyperlink>
      <w:r w:rsidRPr="00D44737">
        <w:rPr>
          <w:rStyle w:val="markedcontent"/>
          <w:rFonts w:cs="Arial"/>
          <w:sz w:val="22"/>
          <w:szCs w:val="22"/>
        </w:rPr>
        <w:t xml:space="preserve">. Für Rückfragen steht Ihnen </w:t>
      </w:r>
      <w:r w:rsidR="00A83E66" w:rsidRPr="00D44737">
        <w:rPr>
          <w:rStyle w:val="markedcontent"/>
          <w:rFonts w:cs="Arial"/>
          <w:sz w:val="22"/>
          <w:szCs w:val="22"/>
        </w:rPr>
        <w:t>Frau Reichel</w:t>
      </w:r>
      <w:r w:rsidRPr="00D44737">
        <w:rPr>
          <w:rStyle w:val="markedcontent"/>
          <w:rFonts w:cs="Arial"/>
          <w:sz w:val="22"/>
          <w:szCs w:val="22"/>
        </w:rPr>
        <w:t xml:space="preserve"> unter 08257/9997-12 gerne zur Verfügung.</w:t>
      </w:r>
    </w:p>
    <w:p w14:paraId="0DAFD914" w14:textId="77777777" w:rsidR="001755BB" w:rsidRPr="00D44737" w:rsidRDefault="001755BB" w:rsidP="00992070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</w:p>
    <w:p w14:paraId="76B180F1" w14:textId="12EB7551" w:rsidR="00D20F87" w:rsidRPr="00D44737" w:rsidRDefault="00792B91" w:rsidP="00D20F87">
      <w:pPr>
        <w:spacing w:line="360" w:lineRule="auto"/>
        <w:jc w:val="both"/>
        <w:rPr>
          <w:rStyle w:val="markedcontent"/>
          <w:rFonts w:cs="Arial"/>
          <w:sz w:val="22"/>
          <w:szCs w:val="22"/>
        </w:rPr>
      </w:pPr>
      <w:r w:rsidRPr="00D44737">
        <w:rPr>
          <w:rStyle w:val="markedcontent"/>
          <w:rFonts w:cs="Arial"/>
          <w:sz w:val="22"/>
          <w:szCs w:val="22"/>
        </w:rPr>
        <w:t>Bitte verwenden Sie nur Kopien, da eine Rücksendung der Unterlagen nicht</w:t>
      </w:r>
      <w:r w:rsidR="000C1AEA" w:rsidRPr="00D44737">
        <w:rPr>
          <w:rStyle w:val="markedcontent"/>
          <w:rFonts w:cs="Arial"/>
          <w:sz w:val="22"/>
          <w:szCs w:val="22"/>
        </w:rPr>
        <w:t xml:space="preserve"> erfolgt</w:t>
      </w:r>
      <w:r w:rsidRPr="00D44737">
        <w:rPr>
          <w:rStyle w:val="markedcontent"/>
          <w:rFonts w:cs="Arial"/>
          <w:sz w:val="22"/>
          <w:szCs w:val="22"/>
        </w:rPr>
        <w:t xml:space="preserve">. Wir sichern Ihnen eine Aufbewahrung der Bewerbungsunterlagen für sechs Monate zu. Werden die Unterlagen in diesem Zeitraum nicht von Ihnen abgeholt, werden sie anschließend zuverlässig </w:t>
      </w:r>
      <w:r w:rsidRPr="00D44737">
        <w:rPr>
          <w:rStyle w:val="markedcontent"/>
          <w:rFonts w:cs="Arial"/>
          <w:sz w:val="22"/>
          <w:szCs w:val="22"/>
        </w:rPr>
        <w:lastRenderedPageBreak/>
        <w:t>und daten</w:t>
      </w:r>
      <w:r w:rsidR="000C1AEA" w:rsidRPr="00D44737">
        <w:rPr>
          <w:rStyle w:val="markedcontent"/>
          <w:rFonts w:cs="Arial"/>
          <w:sz w:val="22"/>
          <w:szCs w:val="22"/>
        </w:rPr>
        <w:t>schutzkonform</w:t>
      </w:r>
      <w:r w:rsidRPr="00D44737">
        <w:rPr>
          <w:rStyle w:val="markedcontent"/>
          <w:rFonts w:cs="Arial"/>
          <w:sz w:val="22"/>
          <w:szCs w:val="22"/>
        </w:rPr>
        <w:t xml:space="preserve"> vernichtet.</w:t>
      </w:r>
      <w:r w:rsidR="00D20F87" w:rsidRPr="00D44737">
        <w:rPr>
          <w:rStyle w:val="markedcontent"/>
          <w:rFonts w:cs="Arial"/>
          <w:sz w:val="22"/>
          <w:szCs w:val="22"/>
        </w:rPr>
        <w:t xml:space="preserve"> Weitere Informationen zum Datenschutz finden Sie auf unserer Internetseite oder unter folgendem Link: </w:t>
      </w:r>
      <w:hyperlink r:id="rId8" w:history="1">
        <w:r w:rsidR="00A83E66" w:rsidRPr="00D44737">
          <w:rPr>
            <w:rStyle w:val="Hyperlink"/>
            <w:sz w:val="22"/>
            <w:szCs w:val="22"/>
          </w:rPr>
          <w:t>Datenschutz - Markt Inchenhofen</w:t>
        </w:r>
      </w:hyperlink>
    </w:p>
    <w:p w14:paraId="00C5A28A" w14:textId="77777777" w:rsidR="00CA383E" w:rsidRPr="00D44737" w:rsidRDefault="00CA383E" w:rsidP="00D20F87">
      <w:pPr>
        <w:spacing w:line="360" w:lineRule="auto"/>
        <w:jc w:val="both"/>
        <w:rPr>
          <w:b/>
          <w:sz w:val="22"/>
          <w:szCs w:val="22"/>
          <w:u w:val="single"/>
        </w:rPr>
      </w:pPr>
    </w:p>
    <w:sectPr w:rsidR="00CA383E" w:rsidRPr="00D447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202C"/>
    <w:multiLevelType w:val="hybridMultilevel"/>
    <w:tmpl w:val="E4506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12425"/>
    <w:multiLevelType w:val="hybridMultilevel"/>
    <w:tmpl w:val="6C4ADCF8"/>
    <w:lvl w:ilvl="0" w:tplc="4768F5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D2538"/>
    <w:multiLevelType w:val="hybridMultilevel"/>
    <w:tmpl w:val="0B1CA4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76B82"/>
    <w:multiLevelType w:val="hybridMultilevel"/>
    <w:tmpl w:val="466CFDFA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A7D4A"/>
    <w:multiLevelType w:val="hybridMultilevel"/>
    <w:tmpl w:val="8E3AB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67CDF"/>
    <w:multiLevelType w:val="hybridMultilevel"/>
    <w:tmpl w:val="882C871E"/>
    <w:lvl w:ilvl="0" w:tplc="582CE6F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524AF"/>
    <w:multiLevelType w:val="hybridMultilevel"/>
    <w:tmpl w:val="A992C9E2"/>
    <w:lvl w:ilvl="0" w:tplc="7E1C56F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C3638"/>
    <w:multiLevelType w:val="hybridMultilevel"/>
    <w:tmpl w:val="046CF3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B5679"/>
    <w:multiLevelType w:val="hybridMultilevel"/>
    <w:tmpl w:val="5A3C0D3A"/>
    <w:lvl w:ilvl="0" w:tplc="582CE6F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015359">
    <w:abstractNumId w:val="4"/>
  </w:num>
  <w:num w:numId="2" w16cid:durableId="1466466270">
    <w:abstractNumId w:val="0"/>
  </w:num>
  <w:num w:numId="3" w16cid:durableId="967054272">
    <w:abstractNumId w:val="7"/>
  </w:num>
  <w:num w:numId="4" w16cid:durableId="1497840823">
    <w:abstractNumId w:val="8"/>
  </w:num>
  <w:num w:numId="5" w16cid:durableId="2052917213">
    <w:abstractNumId w:val="5"/>
  </w:num>
  <w:num w:numId="6" w16cid:durableId="2026445967">
    <w:abstractNumId w:val="6"/>
  </w:num>
  <w:num w:numId="7" w16cid:durableId="770778292">
    <w:abstractNumId w:val="3"/>
  </w:num>
  <w:num w:numId="8" w16cid:durableId="711346745">
    <w:abstractNumId w:val="2"/>
  </w:num>
  <w:num w:numId="9" w16cid:durableId="210033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BA"/>
    <w:rsid w:val="00053E1C"/>
    <w:rsid w:val="00071DCF"/>
    <w:rsid w:val="00075F0A"/>
    <w:rsid w:val="000C1AEA"/>
    <w:rsid w:val="00101793"/>
    <w:rsid w:val="001755BB"/>
    <w:rsid w:val="001A6BBA"/>
    <w:rsid w:val="001E065F"/>
    <w:rsid w:val="002239AE"/>
    <w:rsid w:val="003B53E6"/>
    <w:rsid w:val="00427BE7"/>
    <w:rsid w:val="00441A84"/>
    <w:rsid w:val="00460987"/>
    <w:rsid w:val="005109AE"/>
    <w:rsid w:val="006974BE"/>
    <w:rsid w:val="00697879"/>
    <w:rsid w:val="006A2B97"/>
    <w:rsid w:val="006E6CA0"/>
    <w:rsid w:val="006E7EC2"/>
    <w:rsid w:val="00792B91"/>
    <w:rsid w:val="007D4EEB"/>
    <w:rsid w:val="00832B62"/>
    <w:rsid w:val="00841D05"/>
    <w:rsid w:val="00856A06"/>
    <w:rsid w:val="00876A92"/>
    <w:rsid w:val="00935543"/>
    <w:rsid w:val="00991EEC"/>
    <w:rsid w:val="00992070"/>
    <w:rsid w:val="00A37DB5"/>
    <w:rsid w:val="00A42E3A"/>
    <w:rsid w:val="00A551BD"/>
    <w:rsid w:val="00A83E66"/>
    <w:rsid w:val="00B522F6"/>
    <w:rsid w:val="00B554BB"/>
    <w:rsid w:val="00C751F3"/>
    <w:rsid w:val="00CA06C0"/>
    <w:rsid w:val="00CA383E"/>
    <w:rsid w:val="00D20F87"/>
    <w:rsid w:val="00D44737"/>
    <w:rsid w:val="00D56B8A"/>
    <w:rsid w:val="00E00845"/>
    <w:rsid w:val="00E42A6C"/>
    <w:rsid w:val="00E46153"/>
    <w:rsid w:val="00F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2E7B"/>
  <w15:chartTrackingRefBased/>
  <w15:docId w15:val="{3D7B0AA1-6248-4D3B-B884-AA38B57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3E1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841D0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6BBA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992070"/>
  </w:style>
  <w:style w:type="character" w:styleId="Hyperlink">
    <w:name w:val="Hyperlink"/>
    <w:basedOn w:val="Absatz-Standardschriftart"/>
    <w:uiPriority w:val="99"/>
    <w:unhideWhenUsed/>
    <w:rsid w:val="0099207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20F87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0F8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0F87"/>
    <w:rPr>
      <w:rFonts w:ascii="Segoe UI" w:hAnsi="Segoe UI" w:cs="Segoe UI"/>
      <w:sz w:val="18"/>
      <w:szCs w:val="1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41D05"/>
    <w:rPr>
      <w:rFonts w:ascii="Times New Roman" w:hAnsi="Times New Roman" w:cs="Times New Roman"/>
      <w:b/>
      <w:bCs/>
      <w:sz w:val="27"/>
      <w:szCs w:val="27"/>
      <w:lang w:eastAsia="de-DE"/>
    </w:rPr>
  </w:style>
  <w:style w:type="paragraph" w:customStyle="1" w:styleId="Default">
    <w:name w:val="Default"/>
    <w:rsid w:val="00841D0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3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chenhofen.de/datenschut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nchenhof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Beinen\Desktop\VORLAGE%20Bekanntmach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Bekanntmachung.dotx</Template>
  <TotalTime>0</TotalTime>
  <Pages>2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Beinen Marc</dc:creator>
  <cp:keywords/>
  <dc:description/>
  <cp:lastModifiedBy>Reichel Irene</cp:lastModifiedBy>
  <cp:revision>2</cp:revision>
  <cp:lastPrinted>2026-07-15T12:44:00Z</cp:lastPrinted>
  <dcterms:created xsi:type="dcterms:W3CDTF">2026-07-15T12:45:00Z</dcterms:created>
  <dcterms:modified xsi:type="dcterms:W3CDTF">2026-07-15T12:45:00Z</dcterms:modified>
</cp:coreProperties>
</file>