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C1F16" w14:textId="77777777" w:rsidR="00BF3CB3" w:rsidRDefault="00A85BA7">
      <w:r w:rsidRPr="00A85BA7">
        <w:rPr>
          <w:noProof/>
        </w:rPr>
        <w:drawing>
          <wp:anchor distT="0" distB="0" distL="114300" distR="114300" simplePos="0" relativeHeight="251666944" behindDoc="1" locked="0" layoutInCell="1" allowOverlap="1" wp14:anchorId="18A54637" wp14:editId="17836873">
            <wp:simplePos x="0" y="0"/>
            <wp:positionH relativeFrom="column">
              <wp:posOffset>1121801</wp:posOffset>
            </wp:positionH>
            <wp:positionV relativeFrom="page">
              <wp:posOffset>351692</wp:posOffset>
            </wp:positionV>
            <wp:extent cx="5379085" cy="1129030"/>
            <wp:effectExtent l="0" t="0" r="0" b="0"/>
            <wp:wrapNone/>
            <wp:docPr id="9" name="Grafik 9" descr="C:\Users\BeinenM\AppData\Local\Microsoft\Windows\Temporary Internet Files\Content.Outlook\N7A5G2WB\Brie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inenM\AppData\Local\Microsoft\Windows\Temporary Internet Files\Content.Outlook\N7A5G2WB\Brief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95491" w:rsidRPr="0083581E">
        <w:rPr>
          <w:rFonts w:cs="Arial"/>
          <w:b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74ACDA9" wp14:editId="7BC0839D">
                <wp:simplePos x="0" y="0"/>
                <wp:positionH relativeFrom="column">
                  <wp:posOffset>998708</wp:posOffset>
                </wp:positionH>
                <wp:positionV relativeFrom="page">
                  <wp:posOffset>624254</wp:posOffset>
                </wp:positionV>
                <wp:extent cx="2901315" cy="83058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315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79646" w14:textId="77777777" w:rsidR="0083581E" w:rsidRPr="00BB0457" w:rsidRDefault="0083581E">
                            <w:pPr>
                              <w:rPr>
                                <w:rFonts w:ascii="Arial" w:hAnsi="Arial" w:cs="Arial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BB0457">
                              <w:rPr>
                                <w:rFonts w:ascii="Arial" w:hAnsi="Arial" w:cs="Arial"/>
                                <w:spacing w:val="20"/>
                                <w:sz w:val="40"/>
                                <w:szCs w:val="40"/>
                              </w:rPr>
                              <w:t>Markt</w:t>
                            </w:r>
                          </w:p>
                          <w:p w14:paraId="755CB678" w14:textId="77777777" w:rsidR="0083581E" w:rsidRPr="0083581E" w:rsidRDefault="0083581E">
                            <w:pPr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 w:rsidRPr="00BB0457">
                              <w:rPr>
                                <w:rFonts w:ascii="Arial" w:hAnsi="Arial" w:cs="Arial"/>
                                <w:spacing w:val="20"/>
                                <w:sz w:val="60"/>
                                <w:szCs w:val="60"/>
                              </w:rPr>
                              <w:t>Inchenhofen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5F680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8.65pt;margin-top:49.15pt;width:228.45pt;height:65.4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" filled="f" stroked="f">
                <v:textbox style="mso-fit-shape-to-text:t">
                  <w:txbxContent>
                    <w:p w:rsidR="0083581E" w:rsidRPr="00BB0457" w:rsidRDefault="0083581E">
                      <w:pPr>
                        <w:rPr>
                          <w:rFonts w:ascii="Arial" w:hAnsi="Arial" w:cs="Arial"/>
                          <w:spacing w:val="20"/>
                          <w:sz w:val="40"/>
                          <w:szCs w:val="40"/>
                        </w:rPr>
                      </w:pPr>
                      <w:r w:rsidRPr="00BB0457">
                        <w:rPr>
                          <w:rFonts w:ascii="Arial" w:hAnsi="Arial" w:cs="Arial"/>
                          <w:spacing w:val="20"/>
                          <w:sz w:val="40"/>
                          <w:szCs w:val="40"/>
                        </w:rPr>
                        <w:t>Markt</w:t>
                      </w:r>
                    </w:p>
                    <w:p w:rsidR="0083581E" w:rsidRPr="0083581E" w:rsidRDefault="0083581E">
                      <w:pPr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 w:rsidRPr="00BB0457">
                        <w:rPr>
                          <w:rFonts w:ascii="Arial" w:hAnsi="Arial" w:cs="Arial"/>
                          <w:spacing w:val="20"/>
                          <w:sz w:val="60"/>
                          <w:szCs w:val="60"/>
                        </w:rPr>
                        <w:t>Inchenhofen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6736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861938" wp14:editId="6A82447F">
                <wp:simplePos x="0" y="0"/>
                <wp:positionH relativeFrom="column">
                  <wp:posOffset>-125095</wp:posOffset>
                </wp:positionH>
                <wp:positionV relativeFrom="paragraph">
                  <wp:posOffset>33020</wp:posOffset>
                </wp:positionV>
                <wp:extent cx="1012190" cy="900430"/>
                <wp:effectExtent l="0" t="0" r="0" b="0"/>
                <wp:wrapSquare wrapText="bothSides"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AF00F" w14:textId="77777777" w:rsidR="00CF3DCE" w:rsidRPr="000B5341" w:rsidRDefault="00381EAA" w:rsidP="00AA676A">
                            <w:r w:rsidRPr="00381EAA">
                              <w:rPr>
                                <w:noProof/>
                              </w:rPr>
                              <w:drawing>
                                <wp:inline distT="0" distB="0" distL="0" distR="0" wp14:anchorId="73ABA39F" wp14:editId="1AB0F709">
                                  <wp:extent cx="794596" cy="795655"/>
                                  <wp:effectExtent l="0" t="0" r="5715" b="4445"/>
                                  <wp:docPr id="4" name="Grafik 4" descr="C:\Users\BeinenM\Desktop\Wappen ne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einenM\Desktop\Wappen ne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598" cy="799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6994E" id="Text Box 15" o:spid="_x0000_s1027" type="#_x0000_t202" style="position:absolute;margin-left:-9.85pt;margin-top:2.6pt;width:79.7pt;height:70.9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" stroked="f">
                <v:textbox style="mso-fit-shape-to-text:t">
                  <w:txbxContent>
                    <w:p w:rsidR="00CF3DCE" w:rsidRPr="000B5341" w:rsidRDefault="00381EAA" w:rsidP="00AA676A">
                      <w:r w:rsidRPr="00381EAA">
                        <w:rPr>
                          <w:noProof/>
                        </w:rPr>
                        <w:drawing>
                          <wp:inline distT="0" distB="0" distL="0" distR="0">
                            <wp:extent cx="794596" cy="795655"/>
                            <wp:effectExtent l="0" t="0" r="5715" b="4445"/>
                            <wp:docPr id="4" name="Grafik 4" descr="C:\Users\BeinenM\Desktop\Wappen ne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einenM\Desktop\Wappen ne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598" cy="799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A17ABD" w14:textId="77777777" w:rsidR="00BF3CB3" w:rsidRDefault="00BF3CB3"/>
    <w:p w14:paraId="54EE8624" w14:textId="77777777" w:rsidR="00BF3CB3" w:rsidRDefault="00BF3CB3"/>
    <w:p w14:paraId="5D9CF8FB" w14:textId="77777777" w:rsidR="00BF3CB3" w:rsidRDefault="00BF3CB3"/>
    <w:p w14:paraId="6A089038" w14:textId="77777777" w:rsidR="00BF3CB3" w:rsidRDefault="00BF3CB3"/>
    <w:p w14:paraId="6591A8C8" w14:textId="77777777" w:rsidR="00BF3CB3" w:rsidRDefault="00195491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28A9D19" wp14:editId="3AB97D35">
                <wp:simplePos x="0" y="0"/>
                <wp:positionH relativeFrom="column">
                  <wp:posOffset>6010258</wp:posOffset>
                </wp:positionH>
                <wp:positionV relativeFrom="paragraph">
                  <wp:posOffset>136657</wp:posOffset>
                </wp:positionV>
                <wp:extent cx="0" cy="1162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003F8" id="Gerader Verbinder 5" o:spid="_x0000_s1026" style="position:absolute;flip:y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25pt,10.75pt" to="473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2004E4D6" w14:textId="77777777" w:rsidR="00BF3CB3" w:rsidRDefault="00BF3CB3"/>
    <w:p w14:paraId="76CBB9F5" w14:textId="77777777" w:rsidR="00BF3CB3" w:rsidRDefault="00BF3CB3"/>
    <w:p w14:paraId="00A9F281" w14:textId="77777777" w:rsidR="00BF3CB3" w:rsidRDefault="00BF3CB3"/>
    <w:p w14:paraId="12C8F424" w14:textId="77777777" w:rsidR="00BF3CB3" w:rsidRDefault="00BF3CB3"/>
    <w:p w14:paraId="424AC22D" w14:textId="77777777" w:rsidR="0008547A" w:rsidRPr="0008547A" w:rsidRDefault="00EE6725" w:rsidP="0008547A">
      <w:pPr>
        <w:pStyle w:val="Textkrper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Grundstück in Inchenhofen zu verkaufen</w:t>
      </w:r>
    </w:p>
    <w:p w14:paraId="4908070F" w14:textId="77777777" w:rsidR="00BF3CB3" w:rsidRDefault="00BF3CB3">
      <w:pPr>
        <w:pStyle w:val="Textkrper3"/>
        <w:jc w:val="both"/>
      </w:pPr>
    </w:p>
    <w:p w14:paraId="5403B05A" w14:textId="77777777" w:rsidR="00EB2442" w:rsidRDefault="00EB2442">
      <w:pPr>
        <w:pStyle w:val="Textkrper3"/>
        <w:jc w:val="both"/>
        <w:outlineLvl w:val="0"/>
        <w:rPr>
          <w:rFonts w:cs="Arial"/>
          <w:b/>
          <w:bCs/>
          <w:szCs w:val="22"/>
        </w:rPr>
      </w:pPr>
    </w:p>
    <w:p w14:paraId="2C9147BC" w14:textId="77777777" w:rsidR="0019234E" w:rsidRDefault="0019234E" w:rsidP="00445DEB">
      <w:pPr>
        <w:pStyle w:val="Textkrper3"/>
        <w:jc w:val="both"/>
        <w:outlineLvl w:val="0"/>
        <w:rPr>
          <w:rFonts w:cs="Arial"/>
          <w:b/>
          <w:bCs/>
          <w:szCs w:val="22"/>
        </w:rPr>
      </w:pPr>
    </w:p>
    <w:p w14:paraId="5C79C55F" w14:textId="0FC3A7DE" w:rsidR="0008547A" w:rsidRDefault="0008547A" w:rsidP="00EE6725">
      <w:pPr>
        <w:pStyle w:val="Textkrper3"/>
        <w:jc w:val="both"/>
        <w:outlineLvl w:val="0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Der Markt I</w:t>
      </w:r>
      <w:r w:rsidR="00F173CA">
        <w:rPr>
          <w:rFonts w:cs="Arial"/>
          <w:bCs/>
          <w:szCs w:val="22"/>
        </w:rPr>
        <w:t>n</w:t>
      </w:r>
      <w:r>
        <w:rPr>
          <w:rFonts w:cs="Arial"/>
          <w:bCs/>
          <w:szCs w:val="22"/>
        </w:rPr>
        <w:t xml:space="preserve">chenhofen </w:t>
      </w:r>
      <w:r w:rsidR="00EE6725">
        <w:rPr>
          <w:rFonts w:cs="Arial"/>
          <w:bCs/>
          <w:szCs w:val="22"/>
        </w:rPr>
        <w:t xml:space="preserve">bietet folgendes </w:t>
      </w:r>
      <w:r>
        <w:rPr>
          <w:rFonts w:cs="Arial"/>
          <w:bCs/>
          <w:szCs w:val="22"/>
        </w:rPr>
        <w:t xml:space="preserve">Grundstück </w:t>
      </w:r>
      <w:r w:rsidR="00EE6725">
        <w:rPr>
          <w:rFonts w:cs="Arial"/>
          <w:bCs/>
          <w:szCs w:val="22"/>
        </w:rPr>
        <w:t>in Inchenhofen</w:t>
      </w:r>
      <w:r>
        <w:rPr>
          <w:rFonts w:cs="Arial"/>
          <w:bCs/>
          <w:szCs w:val="22"/>
        </w:rPr>
        <w:t xml:space="preserve"> im Bieterverfahren gegen </w:t>
      </w:r>
      <w:r w:rsidRPr="00EE6725">
        <w:rPr>
          <w:rFonts w:cs="Arial"/>
          <w:b/>
          <w:bCs/>
          <w:szCs w:val="22"/>
        </w:rPr>
        <w:t>Höchstgebo</w:t>
      </w:r>
      <w:r w:rsidR="00EE6725" w:rsidRPr="00EE6725">
        <w:rPr>
          <w:rFonts w:cs="Arial"/>
          <w:b/>
          <w:bCs/>
          <w:szCs w:val="22"/>
        </w:rPr>
        <w:t>t</w:t>
      </w:r>
      <w:r w:rsidR="00EE6725">
        <w:rPr>
          <w:rFonts w:cs="Arial"/>
          <w:bCs/>
          <w:szCs w:val="22"/>
        </w:rPr>
        <w:t xml:space="preserve"> </w:t>
      </w:r>
      <w:r w:rsidR="00330419">
        <w:rPr>
          <w:rFonts w:cs="Arial"/>
          <w:bCs/>
          <w:szCs w:val="22"/>
        </w:rPr>
        <w:t xml:space="preserve">zum Verkauf </w:t>
      </w:r>
      <w:r w:rsidR="00EE6725">
        <w:rPr>
          <w:rFonts w:cs="Arial"/>
          <w:bCs/>
          <w:szCs w:val="22"/>
        </w:rPr>
        <w:t>an:</w:t>
      </w:r>
    </w:p>
    <w:p w14:paraId="4695B1B1" w14:textId="77777777" w:rsidR="005D1A97" w:rsidRDefault="005D1A97" w:rsidP="00445DEB">
      <w:pPr>
        <w:pStyle w:val="Textkrper3"/>
        <w:jc w:val="both"/>
        <w:outlineLvl w:val="0"/>
        <w:rPr>
          <w:rFonts w:cs="Arial"/>
          <w:bCs/>
          <w:szCs w:val="22"/>
        </w:rPr>
      </w:pPr>
    </w:p>
    <w:p w14:paraId="77CEA784" w14:textId="339CA1F5" w:rsidR="005D1A97" w:rsidRDefault="00EE6725" w:rsidP="00445DEB">
      <w:pPr>
        <w:pStyle w:val="Textkrper3"/>
        <w:jc w:val="both"/>
        <w:outlineLvl w:val="0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Flurnummer:</w:t>
      </w:r>
      <w:r>
        <w:rPr>
          <w:rFonts w:cs="Arial"/>
          <w:bCs/>
          <w:szCs w:val="22"/>
        </w:rPr>
        <w:tab/>
      </w:r>
      <w:r w:rsidR="005D1A97">
        <w:rPr>
          <w:rFonts w:cs="Arial"/>
          <w:bCs/>
          <w:szCs w:val="22"/>
        </w:rPr>
        <w:t>1203/18</w:t>
      </w:r>
      <w:r w:rsidR="00330419">
        <w:rPr>
          <w:rFonts w:cs="Arial"/>
          <w:bCs/>
          <w:szCs w:val="22"/>
        </w:rPr>
        <w:t>, Gemarkung Inchenhofen</w:t>
      </w:r>
      <w:r>
        <w:rPr>
          <w:rFonts w:cs="Arial"/>
          <w:bCs/>
          <w:szCs w:val="22"/>
        </w:rPr>
        <w:t>:</w:t>
      </w:r>
      <w:r w:rsidR="00020F61">
        <w:rPr>
          <w:rFonts w:cs="Arial"/>
          <w:bCs/>
          <w:szCs w:val="22"/>
        </w:rPr>
        <w:tab/>
      </w:r>
      <w:r w:rsidR="005D1A97">
        <w:rPr>
          <w:rFonts w:cs="Arial"/>
          <w:bCs/>
          <w:szCs w:val="22"/>
        </w:rPr>
        <w:tab/>
        <w:t>667 qm</w:t>
      </w:r>
      <w:r>
        <w:rPr>
          <w:rFonts w:cs="Arial"/>
          <w:bCs/>
          <w:szCs w:val="22"/>
        </w:rPr>
        <w:t xml:space="preserve">, </w:t>
      </w:r>
      <w:r w:rsidR="005D1A97" w:rsidRPr="00EE6725">
        <w:rPr>
          <w:rFonts w:cs="Arial"/>
          <w:b/>
          <w:bCs/>
          <w:szCs w:val="22"/>
        </w:rPr>
        <w:t>Mindes</w:t>
      </w:r>
      <w:r w:rsidR="006A38F3" w:rsidRPr="00EE6725">
        <w:rPr>
          <w:rFonts w:cs="Arial"/>
          <w:b/>
          <w:bCs/>
          <w:szCs w:val="22"/>
        </w:rPr>
        <w:t>t</w:t>
      </w:r>
      <w:r w:rsidR="005D1A97" w:rsidRPr="00EE6725">
        <w:rPr>
          <w:rFonts w:cs="Arial"/>
          <w:b/>
          <w:bCs/>
          <w:szCs w:val="22"/>
        </w:rPr>
        <w:t xml:space="preserve">gebot: </w:t>
      </w:r>
      <w:r w:rsidR="009757B5">
        <w:rPr>
          <w:rFonts w:cs="Arial"/>
          <w:b/>
          <w:bCs/>
          <w:szCs w:val="22"/>
        </w:rPr>
        <w:t>266.800</w:t>
      </w:r>
      <w:r w:rsidR="00020F61" w:rsidRPr="00EE6725">
        <w:rPr>
          <w:rFonts w:cs="Arial"/>
          <w:b/>
          <w:bCs/>
          <w:szCs w:val="22"/>
        </w:rPr>
        <w:t>,00 €</w:t>
      </w:r>
    </w:p>
    <w:p w14:paraId="4DFD7973" w14:textId="77777777" w:rsidR="00020F61" w:rsidRDefault="00020F61" w:rsidP="00445DEB">
      <w:pPr>
        <w:pStyle w:val="Textkrper3"/>
        <w:jc w:val="both"/>
        <w:outlineLvl w:val="0"/>
        <w:rPr>
          <w:rFonts w:cs="Arial"/>
          <w:bCs/>
          <w:szCs w:val="22"/>
        </w:rPr>
      </w:pPr>
    </w:p>
    <w:p w14:paraId="10290C6B" w14:textId="77777777" w:rsidR="002F5511" w:rsidRDefault="00330419" w:rsidP="00445DEB">
      <w:pPr>
        <w:pStyle w:val="Textkrper3"/>
        <w:jc w:val="both"/>
        <w:outlineLvl w:val="0"/>
        <w:rPr>
          <w:rFonts w:cs="Arial"/>
          <w:bCs/>
          <w:szCs w:val="22"/>
        </w:rPr>
      </w:pPr>
      <w:r>
        <w:rPr>
          <w:rFonts w:cs="Arial"/>
          <w:bCs/>
          <w:szCs w:val="22"/>
        </w:rPr>
        <w:pict w14:anchorId="79052B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210.7pt">
            <v:imagedata r:id="rId11" o:title="Ausschnitt_Parkplatz Friedhof_markiert"/>
          </v:shape>
        </w:pict>
      </w:r>
      <w:r w:rsidR="002F5511">
        <w:rPr>
          <w:rFonts w:cs="Arial"/>
          <w:bCs/>
          <w:szCs w:val="22"/>
        </w:rPr>
        <w:t xml:space="preserve">      </w:t>
      </w:r>
      <w:r w:rsidR="00620503">
        <w:rPr>
          <w:rFonts w:cs="Arial"/>
          <w:bCs/>
          <w:noProof/>
          <w:szCs w:val="22"/>
        </w:rPr>
        <w:drawing>
          <wp:inline distT="0" distB="0" distL="0" distR="0" wp14:anchorId="566D3CBF" wp14:editId="37C041EE">
            <wp:extent cx="2152650" cy="2647950"/>
            <wp:effectExtent l="0" t="0" r="0" b="0"/>
            <wp:docPr id="1" name="Grafik 1" descr="Ausschnitt Luft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sschnitt Luftbil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1DF8" w14:textId="77777777" w:rsidR="002F5511" w:rsidRDefault="002F5511" w:rsidP="00445DEB">
      <w:pPr>
        <w:pStyle w:val="Textkrper3"/>
        <w:jc w:val="both"/>
        <w:outlineLvl w:val="0"/>
        <w:rPr>
          <w:rFonts w:cs="Arial"/>
          <w:bCs/>
          <w:szCs w:val="22"/>
        </w:rPr>
      </w:pPr>
    </w:p>
    <w:p w14:paraId="2B60764E" w14:textId="77777777" w:rsidR="00020F61" w:rsidRDefault="00020F61" w:rsidP="00445DEB">
      <w:pPr>
        <w:pStyle w:val="Textkrper3"/>
        <w:jc w:val="both"/>
        <w:outlineLvl w:val="0"/>
        <w:rPr>
          <w:rFonts w:cs="Arial"/>
          <w:bCs/>
          <w:szCs w:val="22"/>
        </w:rPr>
      </w:pPr>
    </w:p>
    <w:p w14:paraId="2EA7658E" w14:textId="77777777" w:rsidR="00020F61" w:rsidRDefault="00020F61" w:rsidP="00445DEB">
      <w:pPr>
        <w:pStyle w:val="Textkrper3"/>
        <w:jc w:val="both"/>
        <w:outlineLvl w:val="0"/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Das Grundstück liegt nahe des Ortskerns Inchenhofen und ist nach § 34 Baugesetzbuch (Innenbereich) bebaubar. </w:t>
      </w:r>
    </w:p>
    <w:p w14:paraId="66EFBC8B" w14:textId="77777777" w:rsidR="00EE6725" w:rsidRDefault="00EE6725" w:rsidP="00445DEB">
      <w:pPr>
        <w:pStyle w:val="Textkrper3"/>
        <w:jc w:val="both"/>
        <w:outlineLvl w:val="0"/>
        <w:rPr>
          <w:rFonts w:cs="Arial"/>
          <w:bCs/>
          <w:szCs w:val="22"/>
        </w:rPr>
      </w:pPr>
    </w:p>
    <w:p w14:paraId="16211709" w14:textId="19D0DA95" w:rsidR="00EE6725" w:rsidRDefault="00EE6725" w:rsidP="00445DEB">
      <w:pPr>
        <w:pStyle w:val="Textkrper3"/>
        <w:jc w:val="both"/>
        <w:outlineLvl w:val="0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Details und Unterlagen finden Sie unter</w:t>
      </w:r>
      <w:r w:rsidR="00620503">
        <w:rPr>
          <w:rFonts w:cs="Arial"/>
          <w:bCs/>
          <w:szCs w:val="22"/>
        </w:rPr>
        <w:t xml:space="preserve"> </w:t>
      </w:r>
      <w:r w:rsidR="00EC387A">
        <w:rPr>
          <w:rFonts w:cs="Arial"/>
          <w:bCs/>
          <w:szCs w:val="22"/>
        </w:rPr>
        <w:t>der Rubrik Bekanntmachungen</w:t>
      </w:r>
    </w:p>
    <w:p w14:paraId="0E7D7563" w14:textId="77777777" w:rsidR="00EE6725" w:rsidRDefault="00EE6725" w:rsidP="00445DEB">
      <w:pPr>
        <w:pStyle w:val="Textkrper3"/>
        <w:jc w:val="both"/>
        <w:outlineLvl w:val="0"/>
        <w:rPr>
          <w:rFonts w:cs="Arial"/>
          <w:bCs/>
          <w:szCs w:val="22"/>
        </w:rPr>
      </w:pPr>
    </w:p>
    <w:p w14:paraId="7E0D0485" w14:textId="77777777" w:rsidR="00EE6725" w:rsidRDefault="00EE6725" w:rsidP="00445DEB">
      <w:pPr>
        <w:pStyle w:val="Textkrper3"/>
        <w:jc w:val="both"/>
        <w:outlineLvl w:val="0"/>
        <w:rPr>
          <w:rFonts w:cs="Arial"/>
          <w:b/>
          <w:bCs/>
          <w:szCs w:val="22"/>
        </w:rPr>
      </w:pPr>
      <w:r w:rsidRPr="00EE6725">
        <w:rPr>
          <w:rFonts w:cs="Arial"/>
          <w:b/>
          <w:bCs/>
          <w:szCs w:val="22"/>
        </w:rPr>
        <w:t>Kontakt:</w:t>
      </w:r>
    </w:p>
    <w:p w14:paraId="54734CF0" w14:textId="77777777" w:rsidR="00EE6725" w:rsidRDefault="00EE6725" w:rsidP="00445DEB">
      <w:pPr>
        <w:pStyle w:val="Textkrper3"/>
        <w:jc w:val="both"/>
        <w:outlineLvl w:val="0"/>
        <w:rPr>
          <w:rFonts w:cs="Arial"/>
          <w:bCs/>
          <w:szCs w:val="22"/>
        </w:rPr>
      </w:pPr>
      <w:r w:rsidRPr="00EE6725">
        <w:rPr>
          <w:rFonts w:cs="Arial"/>
          <w:bCs/>
          <w:szCs w:val="22"/>
        </w:rPr>
        <w:t>Frau Reichel</w:t>
      </w:r>
      <w:r>
        <w:rPr>
          <w:rFonts w:cs="Arial"/>
          <w:bCs/>
          <w:szCs w:val="22"/>
        </w:rPr>
        <w:t>: 08251/9997-12</w:t>
      </w:r>
    </w:p>
    <w:p w14:paraId="665B7F4F" w14:textId="77777777" w:rsidR="00F173CA" w:rsidRDefault="00F173CA" w:rsidP="00445DEB">
      <w:pPr>
        <w:pStyle w:val="Textkrper3"/>
        <w:jc w:val="both"/>
        <w:outlineLvl w:val="0"/>
        <w:rPr>
          <w:rFonts w:cs="Arial"/>
          <w:bCs/>
          <w:szCs w:val="22"/>
        </w:rPr>
      </w:pPr>
    </w:p>
    <w:p w14:paraId="5F2FD7A8" w14:textId="70C1736F" w:rsidR="00F173CA" w:rsidRPr="00EE6725" w:rsidRDefault="00F173CA" w:rsidP="00F173CA">
      <w:pPr>
        <w:pStyle w:val="Textkrper3"/>
        <w:jc w:val="both"/>
        <w:outlineLvl w:val="0"/>
        <w:rPr>
          <w:rFonts w:cs="Arial"/>
          <w:bCs/>
          <w:szCs w:val="22"/>
        </w:rPr>
      </w:pPr>
      <w:r w:rsidRPr="00067D13">
        <w:rPr>
          <w:rFonts w:cs="Arial"/>
          <w:b/>
          <w:bCs/>
          <w:szCs w:val="22"/>
        </w:rPr>
        <w:t>Einsendeschluss für Gebote</w:t>
      </w:r>
      <w:r>
        <w:rPr>
          <w:rFonts w:cs="Arial"/>
          <w:bCs/>
          <w:szCs w:val="22"/>
        </w:rPr>
        <w:t xml:space="preserve">: </w:t>
      </w:r>
      <w:r w:rsidR="00EC387A">
        <w:rPr>
          <w:rFonts w:cs="Arial"/>
          <w:b/>
          <w:bCs/>
          <w:szCs w:val="22"/>
        </w:rPr>
        <w:t>25</w:t>
      </w:r>
      <w:r w:rsidR="009757B5">
        <w:rPr>
          <w:rFonts w:cs="Arial"/>
          <w:b/>
          <w:bCs/>
          <w:szCs w:val="22"/>
        </w:rPr>
        <w:t>.08.2025</w:t>
      </w:r>
      <w:r w:rsidRPr="00067D13">
        <w:rPr>
          <w:rFonts w:cs="Arial"/>
          <w:b/>
          <w:bCs/>
          <w:szCs w:val="22"/>
        </w:rPr>
        <w:t>, 12:00 Uhr</w:t>
      </w:r>
    </w:p>
    <w:p w14:paraId="49713FB1" w14:textId="77777777" w:rsidR="00F173CA" w:rsidRPr="00EE6725" w:rsidRDefault="00F173CA" w:rsidP="00445DEB">
      <w:pPr>
        <w:pStyle w:val="Textkrper3"/>
        <w:jc w:val="both"/>
        <w:outlineLvl w:val="0"/>
        <w:rPr>
          <w:rFonts w:cs="Arial"/>
          <w:bCs/>
          <w:szCs w:val="22"/>
        </w:rPr>
      </w:pPr>
    </w:p>
    <w:sectPr w:rsidR="00F173CA" w:rsidRPr="00EE6725" w:rsidSect="0083581E">
      <w:headerReference w:type="first" r:id="rId13"/>
      <w:pgSz w:w="11906" w:h="16838"/>
      <w:pgMar w:top="851" w:right="1418" w:bottom="1134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9E41D" w14:textId="77777777" w:rsidR="008B38C7" w:rsidRDefault="008B38C7">
      <w:r>
        <w:separator/>
      </w:r>
    </w:p>
  </w:endnote>
  <w:endnote w:type="continuationSeparator" w:id="0">
    <w:p w14:paraId="1F91D5CD" w14:textId="77777777" w:rsidR="008B38C7" w:rsidRDefault="008B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Microsoft JhengHei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28639" w14:textId="77777777" w:rsidR="008B38C7" w:rsidRDefault="008B38C7">
      <w:r>
        <w:separator/>
      </w:r>
    </w:p>
  </w:footnote>
  <w:footnote w:type="continuationSeparator" w:id="0">
    <w:p w14:paraId="10C224D1" w14:textId="77777777" w:rsidR="008B38C7" w:rsidRDefault="008B3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36DCA" w14:textId="77777777" w:rsidR="00100F31" w:rsidRDefault="00A62281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1056A861" wp14:editId="6786598B">
              <wp:simplePos x="0" y="0"/>
              <wp:positionH relativeFrom="leftMargin">
                <wp:posOffset>180340</wp:posOffset>
              </wp:positionH>
              <wp:positionV relativeFrom="topMargin">
                <wp:posOffset>7560945</wp:posOffset>
              </wp:positionV>
              <wp:extent cx="108000" cy="0"/>
              <wp:effectExtent l="0" t="0" r="25400" b="19050"/>
              <wp:wrapSquare wrapText="bothSides"/>
              <wp:docPr id="12" name="Gerader Verbinde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6910DE" id="Gerader Verbinder 1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width-relative:margin" from="14.2pt,595.35pt" to="22.7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" strokecolor="black [3213]" strokeweight=".5pt">
              <v:stroke joinstyle="miter"/>
              <w10:wrap type="square" anchorx="margin" anchory="margin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28260E34" wp14:editId="56FB9929">
              <wp:simplePos x="0" y="0"/>
              <wp:positionH relativeFrom="leftMargin">
                <wp:posOffset>180340</wp:posOffset>
              </wp:positionH>
              <wp:positionV relativeFrom="topMargin">
                <wp:posOffset>5346700</wp:posOffset>
              </wp:positionV>
              <wp:extent cx="180000" cy="0"/>
              <wp:effectExtent l="0" t="0" r="29845" b="19050"/>
              <wp:wrapSquare wrapText="bothSides"/>
              <wp:docPr id="13" name="Gerader Verbinde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124571" id="Gerader Verbinder 1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" strokecolor="black [3213]" strokeweight=".5pt">
              <v:stroke joinstyle="miter"/>
              <w10:wrap type="square" anchorx="margin" anchory="margin"/>
              <w10:anchorlock/>
            </v:line>
          </w:pict>
        </mc:Fallback>
      </mc:AlternateContent>
    </w:r>
    <w:r w:rsidR="00100F31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D2FA38C" wp14:editId="77A1E9AE">
              <wp:simplePos x="1450731" y="316523"/>
              <wp:positionH relativeFrom="leftMargin">
                <wp:posOffset>180340</wp:posOffset>
              </wp:positionH>
              <wp:positionV relativeFrom="topMargin">
                <wp:posOffset>3780790</wp:posOffset>
              </wp:positionV>
              <wp:extent cx="108000" cy="0"/>
              <wp:effectExtent l="0" t="0" r="25400" b="19050"/>
              <wp:wrapSquare wrapText="bothSides"/>
              <wp:docPr id="11" name="Gerader Verbinde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997045" id="Gerader Verbinder 1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width-relative:margin" from="14.2pt,297.7pt" to="22.7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" strokecolor="black [3213]" strokeweight=".5pt">
              <v:stroke joinstyle="miter"/>
              <w10:wrap type="square" anchorx="margin" anchory="margin"/>
              <w10:anchorlock/>
            </v:line>
          </w:pict>
        </mc:Fallback>
      </mc:AlternateContent>
    </w:r>
    <w:r w:rsidR="00100F3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8E9E6A" wp14:editId="0F60190F">
              <wp:simplePos x="0" y="0"/>
              <wp:positionH relativeFrom="column">
                <wp:posOffset>370230</wp:posOffset>
              </wp:positionH>
              <wp:positionV relativeFrom="paragraph">
                <wp:posOffset>77190</wp:posOffset>
              </wp:positionV>
              <wp:extent cx="0" cy="0"/>
              <wp:effectExtent l="0" t="0" r="0" b="0"/>
              <wp:wrapNone/>
              <wp:docPr id="10" name="Gerader Verbinde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274DE4" id="Gerader Verbinder 1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15pt,6.1pt" to="29.1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" strokecolor="black [3200]" strokeweight=".5pt">
              <v:stroke joinstyle="miter"/>
            </v:line>
          </w:pict>
        </mc:Fallback>
      </mc:AlternateContent>
    </w:r>
    <w:r w:rsidR="00100F3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AE120A" wp14:editId="54F6EF4F">
              <wp:simplePos x="0" y="0"/>
              <wp:positionH relativeFrom="column">
                <wp:posOffset>1041186</wp:posOffset>
              </wp:positionH>
              <wp:positionV relativeFrom="paragraph">
                <wp:posOffset>148442</wp:posOffset>
              </wp:positionV>
              <wp:extent cx="0" cy="0"/>
              <wp:effectExtent l="0" t="0" r="0" b="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D2ECFFE" id="Gerader Verbinde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pt,11.7pt" to="82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" strokecolor="#5b9bd5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C0284"/>
    <w:multiLevelType w:val="hybridMultilevel"/>
    <w:tmpl w:val="45C8761A"/>
    <w:lvl w:ilvl="0" w:tplc="E9E8072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E1927"/>
    <w:multiLevelType w:val="hybridMultilevel"/>
    <w:tmpl w:val="8D72CCC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CE480C"/>
    <w:multiLevelType w:val="hybridMultilevel"/>
    <w:tmpl w:val="70C0F976"/>
    <w:lvl w:ilvl="0" w:tplc="E1340F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61CB2"/>
    <w:multiLevelType w:val="hybridMultilevel"/>
    <w:tmpl w:val="FAB8F4D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214CD9"/>
    <w:multiLevelType w:val="hybridMultilevel"/>
    <w:tmpl w:val="D930B8E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B1E41"/>
    <w:multiLevelType w:val="hybridMultilevel"/>
    <w:tmpl w:val="EDC666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D0C27"/>
    <w:multiLevelType w:val="hybridMultilevel"/>
    <w:tmpl w:val="EE408C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64944"/>
    <w:multiLevelType w:val="hybridMultilevel"/>
    <w:tmpl w:val="F1FA8E3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374038"/>
    <w:multiLevelType w:val="hybridMultilevel"/>
    <w:tmpl w:val="B8261E3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74E5B"/>
    <w:multiLevelType w:val="hybridMultilevel"/>
    <w:tmpl w:val="F834AA64"/>
    <w:lvl w:ilvl="0" w:tplc="5ABE7E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414B2"/>
    <w:multiLevelType w:val="hybridMultilevel"/>
    <w:tmpl w:val="A5100A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A578EE"/>
    <w:multiLevelType w:val="hybridMultilevel"/>
    <w:tmpl w:val="B06003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44406"/>
    <w:multiLevelType w:val="hybridMultilevel"/>
    <w:tmpl w:val="37E601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63647"/>
    <w:multiLevelType w:val="hybridMultilevel"/>
    <w:tmpl w:val="8B70D90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EE6D2E"/>
    <w:multiLevelType w:val="hybridMultilevel"/>
    <w:tmpl w:val="567A1FE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986DB7"/>
    <w:multiLevelType w:val="hybridMultilevel"/>
    <w:tmpl w:val="74B48E70"/>
    <w:lvl w:ilvl="0" w:tplc="3BD6CE6A">
      <w:start w:val="10"/>
      <w:numFmt w:val="bullet"/>
      <w:lvlText w:val="-"/>
      <w:lvlJc w:val="left"/>
      <w:pPr>
        <w:ind w:left="93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6" w15:restartNumberingAfterBreak="0">
    <w:nsid w:val="2DB831C8"/>
    <w:multiLevelType w:val="hybridMultilevel"/>
    <w:tmpl w:val="8CE83808"/>
    <w:lvl w:ilvl="0" w:tplc="6C80C844">
      <w:start w:val="1"/>
      <w:numFmt w:val="lowerLetter"/>
      <w:lvlText w:val="%1)"/>
      <w:lvlJc w:val="left"/>
      <w:pPr>
        <w:ind w:left="171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430" w:hanging="360"/>
      </w:pPr>
    </w:lvl>
    <w:lvl w:ilvl="2" w:tplc="0407001B" w:tentative="1">
      <w:start w:val="1"/>
      <w:numFmt w:val="lowerRoman"/>
      <w:lvlText w:val="%3."/>
      <w:lvlJc w:val="right"/>
      <w:pPr>
        <w:ind w:left="3150" w:hanging="180"/>
      </w:pPr>
    </w:lvl>
    <w:lvl w:ilvl="3" w:tplc="0407000F" w:tentative="1">
      <w:start w:val="1"/>
      <w:numFmt w:val="decimal"/>
      <w:lvlText w:val="%4."/>
      <w:lvlJc w:val="left"/>
      <w:pPr>
        <w:ind w:left="3870" w:hanging="360"/>
      </w:pPr>
    </w:lvl>
    <w:lvl w:ilvl="4" w:tplc="04070019" w:tentative="1">
      <w:start w:val="1"/>
      <w:numFmt w:val="lowerLetter"/>
      <w:lvlText w:val="%5."/>
      <w:lvlJc w:val="left"/>
      <w:pPr>
        <w:ind w:left="4590" w:hanging="360"/>
      </w:pPr>
    </w:lvl>
    <w:lvl w:ilvl="5" w:tplc="0407001B" w:tentative="1">
      <w:start w:val="1"/>
      <w:numFmt w:val="lowerRoman"/>
      <w:lvlText w:val="%6."/>
      <w:lvlJc w:val="right"/>
      <w:pPr>
        <w:ind w:left="5310" w:hanging="180"/>
      </w:pPr>
    </w:lvl>
    <w:lvl w:ilvl="6" w:tplc="0407000F" w:tentative="1">
      <w:start w:val="1"/>
      <w:numFmt w:val="decimal"/>
      <w:lvlText w:val="%7."/>
      <w:lvlJc w:val="left"/>
      <w:pPr>
        <w:ind w:left="6030" w:hanging="360"/>
      </w:pPr>
    </w:lvl>
    <w:lvl w:ilvl="7" w:tplc="04070019" w:tentative="1">
      <w:start w:val="1"/>
      <w:numFmt w:val="lowerLetter"/>
      <w:lvlText w:val="%8."/>
      <w:lvlJc w:val="left"/>
      <w:pPr>
        <w:ind w:left="6750" w:hanging="360"/>
      </w:pPr>
    </w:lvl>
    <w:lvl w:ilvl="8" w:tplc="0407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7" w15:restartNumberingAfterBreak="0">
    <w:nsid w:val="2E6D3CAE"/>
    <w:multiLevelType w:val="hybridMultilevel"/>
    <w:tmpl w:val="F8383DEE"/>
    <w:lvl w:ilvl="0" w:tplc="717410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4F6AF6"/>
    <w:multiLevelType w:val="hybridMultilevel"/>
    <w:tmpl w:val="3CACE0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3F470F"/>
    <w:multiLevelType w:val="hybridMultilevel"/>
    <w:tmpl w:val="CBBC74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00281D"/>
    <w:multiLevelType w:val="hybridMultilevel"/>
    <w:tmpl w:val="3DA68E0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506F1D"/>
    <w:multiLevelType w:val="hybridMultilevel"/>
    <w:tmpl w:val="F9CEE67E"/>
    <w:lvl w:ilvl="0" w:tplc="6088D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CFC53EE"/>
    <w:multiLevelType w:val="hybridMultilevel"/>
    <w:tmpl w:val="C9C6529C"/>
    <w:lvl w:ilvl="0" w:tplc="B2BE8F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04DA9"/>
    <w:multiLevelType w:val="hybridMultilevel"/>
    <w:tmpl w:val="D164A4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9F26FE"/>
    <w:multiLevelType w:val="hybridMultilevel"/>
    <w:tmpl w:val="4A68FCF0"/>
    <w:lvl w:ilvl="0" w:tplc="0407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ADD3FE0"/>
    <w:multiLevelType w:val="hybridMultilevel"/>
    <w:tmpl w:val="DF66D1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5E07A5"/>
    <w:multiLevelType w:val="hybridMultilevel"/>
    <w:tmpl w:val="3F94612C"/>
    <w:lvl w:ilvl="0" w:tplc="A8AC523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B2369"/>
    <w:multiLevelType w:val="hybridMultilevel"/>
    <w:tmpl w:val="112C2B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DD6891"/>
    <w:multiLevelType w:val="hybridMultilevel"/>
    <w:tmpl w:val="45B46002"/>
    <w:lvl w:ilvl="0" w:tplc="C4E6293C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CD41DC"/>
    <w:multiLevelType w:val="hybridMultilevel"/>
    <w:tmpl w:val="CE0C600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574369"/>
    <w:multiLevelType w:val="hybridMultilevel"/>
    <w:tmpl w:val="AADA103A"/>
    <w:lvl w:ilvl="0" w:tplc="2C2E43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C4370D"/>
    <w:multiLevelType w:val="hybridMultilevel"/>
    <w:tmpl w:val="40F206E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52E1ECE"/>
    <w:multiLevelType w:val="hybridMultilevel"/>
    <w:tmpl w:val="DE06263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181F85"/>
    <w:multiLevelType w:val="hybridMultilevel"/>
    <w:tmpl w:val="95C4F9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1F489E"/>
    <w:multiLevelType w:val="hybridMultilevel"/>
    <w:tmpl w:val="76BECC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346DA8"/>
    <w:multiLevelType w:val="hybridMultilevel"/>
    <w:tmpl w:val="E4588B70"/>
    <w:lvl w:ilvl="0" w:tplc="B3E633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B7579B"/>
    <w:multiLevelType w:val="hybridMultilevel"/>
    <w:tmpl w:val="471A1F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741EEA"/>
    <w:multiLevelType w:val="hybridMultilevel"/>
    <w:tmpl w:val="6F406826"/>
    <w:lvl w:ilvl="0" w:tplc="04070017">
      <w:start w:val="1"/>
      <w:numFmt w:val="lowerLetter"/>
      <w:lvlText w:val="%1)"/>
      <w:lvlJc w:val="left"/>
      <w:pPr>
        <w:ind w:left="501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21" w:hanging="360"/>
      </w:pPr>
    </w:lvl>
    <w:lvl w:ilvl="2" w:tplc="0407001B" w:tentative="1">
      <w:start w:val="1"/>
      <w:numFmt w:val="lowerRoman"/>
      <w:lvlText w:val="%3."/>
      <w:lvlJc w:val="right"/>
      <w:pPr>
        <w:ind w:left="1941" w:hanging="180"/>
      </w:pPr>
    </w:lvl>
    <w:lvl w:ilvl="3" w:tplc="0407000F" w:tentative="1">
      <w:start w:val="1"/>
      <w:numFmt w:val="decimal"/>
      <w:lvlText w:val="%4."/>
      <w:lvlJc w:val="left"/>
      <w:pPr>
        <w:ind w:left="2661" w:hanging="360"/>
      </w:pPr>
    </w:lvl>
    <w:lvl w:ilvl="4" w:tplc="04070019" w:tentative="1">
      <w:start w:val="1"/>
      <w:numFmt w:val="lowerLetter"/>
      <w:lvlText w:val="%5."/>
      <w:lvlJc w:val="left"/>
      <w:pPr>
        <w:ind w:left="3381" w:hanging="360"/>
      </w:pPr>
    </w:lvl>
    <w:lvl w:ilvl="5" w:tplc="0407001B" w:tentative="1">
      <w:start w:val="1"/>
      <w:numFmt w:val="lowerRoman"/>
      <w:lvlText w:val="%6."/>
      <w:lvlJc w:val="right"/>
      <w:pPr>
        <w:ind w:left="4101" w:hanging="180"/>
      </w:pPr>
    </w:lvl>
    <w:lvl w:ilvl="6" w:tplc="0407000F" w:tentative="1">
      <w:start w:val="1"/>
      <w:numFmt w:val="decimal"/>
      <w:lvlText w:val="%7."/>
      <w:lvlJc w:val="left"/>
      <w:pPr>
        <w:ind w:left="4821" w:hanging="360"/>
      </w:pPr>
    </w:lvl>
    <w:lvl w:ilvl="7" w:tplc="04070019" w:tentative="1">
      <w:start w:val="1"/>
      <w:numFmt w:val="lowerLetter"/>
      <w:lvlText w:val="%8."/>
      <w:lvlJc w:val="left"/>
      <w:pPr>
        <w:ind w:left="5541" w:hanging="360"/>
      </w:pPr>
    </w:lvl>
    <w:lvl w:ilvl="8" w:tplc="0407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8" w15:restartNumberingAfterBreak="0">
    <w:nsid w:val="66DE1034"/>
    <w:multiLevelType w:val="hybridMultilevel"/>
    <w:tmpl w:val="5B702C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546C3"/>
    <w:multiLevelType w:val="hybridMultilevel"/>
    <w:tmpl w:val="9924A5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AA78A9"/>
    <w:multiLevelType w:val="hybridMultilevel"/>
    <w:tmpl w:val="E5D482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01710C"/>
    <w:multiLevelType w:val="hybridMultilevel"/>
    <w:tmpl w:val="3C1EB3C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8F0166"/>
    <w:multiLevelType w:val="hybridMultilevel"/>
    <w:tmpl w:val="EE9A175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DC61861"/>
    <w:multiLevelType w:val="hybridMultilevel"/>
    <w:tmpl w:val="F2B0D63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ECE1861"/>
    <w:multiLevelType w:val="hybridMultilevel"/>
    <w:tmpl w:val="0450B01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7769A3"/>
    <w:multiLevelType w:val="hybridMultilevel"/>
    <w:tmpl w:val="5708319A"/>
    <w:lvl w:ilvl="0" w:tplc="043489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3C675B"/>
    <w:multiLevelType w:val="hybridMultilevel"/>
    <w:tmpl w:val="F996B1DA"/>
    <w:lvl w:ilvl="0" w:tplc="5F9C52E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F3533E"/>
    <w:multiLevelType w:val="hybridMultilevel"/>
    <w:tmpl w:val="8DDCD23C"/>
    <w:lvl w:ilvl="0" w:tplc="B61260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B67C07"/>
    <w:multiLevelType w:val="hybridMultilevel"/>
    <w:tmpl w:val="747C5208"/>
    <w:lvl w:ilvl="0" w:tplc="33605D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C2D27"/>
    <w:multiLevelType w:val="hybridMultilevel"/>
    <w:tmpl w:val="F718D7AC"/>
    <w:lvl w:ilvl="0" w:tplc="87E84B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87067546">
    <w:abstractNumId w:val="36"/>
  </w:num>
  <w:num w:numId="2" w16cid:durableId="1034308617">
    <w:abstractNumId w:val="7"/>
  </w:num>
  <w:num w:numId="3" w16cid:durableId="2086370981">
    <w:abstractNumId w:val="6"/>
  </w:num>
  <w:num w:numId="4" w16cid:durableId="121194107">
    <w:abstractNumId w:val="20"/>
  </w:num>
  <w:num w:numId="5" w16cid:durableId="170536604">
    <w:abstractNumId w:val="24"/>
  </w:num>
  <w:num w:numId="6" w16cid:durableId="574630912">
    <w:abstractNumId w:val="18"/>
  </w:num>
  <w:num w:numId="7" w16cid:durableId="1561669877">
    <w:abstractNumId w:val="29"/>
  </w:num>
  <w:num w:numId="8" w16cid:durableId="868183244">
    <w:abstractNumId w:val="8"/>
  </w:num>
  <w:num w:numId="9" w16cid:durableId="423113957">
    <w:abstractNumId w:val="4"/>
  </w:num>
  <w:num w:numId="10" w16cid:durableId="1885942402">
    <w:abstractNumId w:val="14"/>
  </w:num>
  <w:num w:numId="11" w16cid:durableId="152573187">
    <w:abstractNumId w:val="32"/>
  </w:num>
  <w:num w:numId="12" w16cid:durableId="1131241857">
    <w:abstractNumId w:val="3"/>
  </w:num>
  <w:num w:numId="13" w16cid:durableId="1568413610">
    <w:abstractNumId w:val="48"/>
  </w:num>
  <w:num w:numId="14" w16cid:durableId="2072845063">
    <w:abstractNumId w:val="31"/>
  </w:num>
  <w:num w:numId="15" w16cid:durableId="382556602">
    <w:abstractNumId w:val="43"/>
  </w:num>
  <w:num w:numId="16" w16cid:durableId="903760293">
    <w:abstractNumId w:val="9"/>
  </w:num>
  <w:num w:numId="17" w16cid:durableId="757098772">
    <w:abstractNumId w:val="17"/>
  </w:num>
  <w:num w:numId="18" w16cid:durableId="185095260">
    <w:abstractNumId w:val="47"/>
  </w:num>
  <w:num w:numId="19" w16cid:durableId="720714153">
    <w:abstractNumId w:val="28"/>
  </w:num>
  <w:num w:numId="20" w16cid:durableId="256796741">
    <w:abstractNumId w:val="44"/>
  </w:num>
  <w:num w:numId="21" w16cid:durableId="695352842">
    <w:abstractNumId w:val="41"/>
  </w:num>
  <w:num w:numId="22" w16cid:durableId="1774933902">
    <w:abstractNumId w:val="13"/>
  </w:num>
  <w:num w:numId="23" w16cid:durableId="202249839">
    <w:abstractNumId w:val="11"/>
  </w:num>
  <w:num w:numId="24" w16cid:durableId="560797049">
    <w:abstractNumId w:val="42"/>
  </w:num>
  <w:num w:numId="25" w16cid:durableId="203059633">
    <w:abstractNumId w:val="5"/>
  </w:num>
  <w:num w:numId="26" w16cid:durableId="409622637">
    <w:abstractNumId w:val="1"/>
  </w:num>
  <w:num w:numId="27" w16cid:durableId="1255625184">
    <w:abstractNumId w:val="19"/>
  </w:num>
  <w:num w:numId="28" w16cid:durableId="1619528530">
    <w:abstractNumId w:val="27"/>
  </w:num>
  <w:num w:numId="29" w16cid:durableId="1743600942">
    <w:abstractNumId w:val="22"/>
  </w:num>
  <w:num w:numId="30" w16cid:durableId="757753408">
    <w:abstractNumId w:val="46"/>
  </w:num>
  <w:num w:numId="31" w16cid:durableId="1035426801">
    <w:abstractNumId w:val="38"/>
  </w:num>
  <w:num w:numId="32" w16cid:durableId="2128548756">
    <w:abstractNumId w:val="12"/>
  </w:num>
  <w:num w:numId="33" w16cid:durableId="1710297767">
    <w:abstractNumId w:val="21"/>
  </w:num>
  <w:num w:numId="34" w16cid:durableId="1832217069">
    <w:abstractNumId w:val="49"/>
  </w:num>
  <w:num w:numId="35" w16cid:durableId="1527325225">
    <w:abstractNumId w:val="23"/>
  </w:num>
  <w:num w:numId="36" w16cid:durableId="425081469">
    <w:abstractNumId w:val="16"/>
  </w:num>
  <w:num w:numId="37" w16cid:durableId="1501891254">
    <w:abstractNumId w:val="10"/>
  </w:num>
  <w:num w:numId="38" w16cid:durableId="1946646135">
    <w:abstractNumId w:val="34"/>
  </w:num>
  <w:num w:numId="39" w16cid:durableId="1795438050">
    <w:abstractNumId w:val="33"/>
  </w:num>
  <w:num w:numId="40" w16cid:durableId="2004506334">
    <w:abstractNumId w:val="40"/>
  </w:num>
  <w:num w:numId="41" w16cid:durableId="1177229033">
    <w:abstractNumId w:val="39"/>
  </w:num>
  <w:num w:numId="42" w16cid:durableId="1785535864">
    <w:abstractNumId w:val="25"/>
  </w:num>
  <w:num w:numId="43" w16cid:durableId="1631008907">
    <w:abstractNumId w:val="37"/>
  </w:num>
  <w:num w:numId="44" w16cid:durableId="528379602">
    <w:abstractNumId w:val="0"/>
  </w:num>
  <w:num w:numId="45" w16cid:durableId="2119593832">
    <w:abstractNumId w:val="2"/>
  </w:num>
  <w:num w:numId="46" w16cid:durableId="546916537">
    <w:abstractNumId w:val="30"/>
  </w:num>
  <w:num w:numId="47" w16cid:durableId="1619026325">
    <w:abstractNumId w:val="15"/>
  </w:num>
  <w:num w:numId="48" w16cid:durableId="1602491789">
    <w:abstractNumId w:val="45"/>
  </w:num>
  <w:num w:numId="49" w16cid:durableId="1981885230">
    <w:abstractNumId w:val="26"/>
  </w:num>
  <w:num w:numId="50" w16cid:durableId="88205693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8C7"/>
    <w:rsid w:val="00001406"/>
    <w:rsid w:val="0000184E"/>
    <w:rsid w:val="00001A2F"/>
    <w:rsid w:val="00007277"/>
    <w:rsid w:val="0001190F"/>
    <w:rsid w:val="00013174"/>
    <w:rsid w:val="00013B85"/>
    <w:rsid w:val="000146B0"/>
    <w:rsid w:val="0001608B"/>
    <w:rsid w:val="00020F61"/>
    <w:rsid w:val="00022783"/>
    <w:rsid w:val="00022CCD"/>
    <w:rsid w:val="00024366"/>
    <w:rsid w:val="000262BB"/>
    <w:rsid w:val="00027AD8"/>
    <w:rsid w:val="0003010C"/>
    <w:rsid w:val="000341A5"/>
    <w:rsid w:val="0003761F"/>
    <w:rsid w:val="0004116E"/>
    <w:rsid w:val="00042C98"/>
    <w:rsid w:val="00045358"/>
    <w:rsid w:val="00045534"/>
    <w:rsid w:val="000464E4"/>
    <w:rsid w:val="00046924"/>
    <w:rsid w:val="000469F6"/>
    <w:rsid w:val="0005058C"/>
    <w:rsid w:val="000517DB"/>
    <w:rsid w:val="00051CF5"/>
    <w:rsid w:val="0005254B"/>
    <w:rsid w:val="00055E76"/>
    <w:rsid w:val="00055F03"/>
    <w:rsid w:val="0005631D"/>
    <w:rsid w:val="0006461B"/>
    <w:rsid w:val="00066D15"/>
    <w:rsid w:val="00070ADB"/>
    <w:rsid w:val="0007159C"/>
    <w:rsid w:val="00072277"/>
    <w:rsid w:val="00073038"/>
    <w:rsid w:val="00073DD6"/>
    <w:rsid w:val="00074493"/>
    <w:rsid w:val="000748A0"/>
    <w:rsid w:val="00074E35"/>
    <w:rsid w:val="000754FD"/>
    <w:rsid w:val="00076BB8"/>
    <w:rsid w:val="00076E74"/>
    <w:rsid w:val="00076ED0"/>
    <w:rsid w:val="00077BB5"/>
    <w:rsid w:val="000809F7"/>
    <w:rsid w:val="000837C0"/>
    <w:rsid w:val="0008547A"/>
    <w:rsid w:val="00087781"/>
    <w:rsid w:val="00090155"/>
    <w:rsid w:val="00090D81"/>
    <w:rsid w:val="00094024"/>
    <w:rsid w:val="00094B95"/>
    <w:rsid w:val="0009557F"/>
    <w:rsid w:val="000A1D3D"/>
    <w:rsid w:val="000A61EE"/>
    <w:rsid w:val="000A6313"/>
    <w:rsid w:val="000A6EDF"/>
    <w:rsid w:val="000B1B17"/>
    <w:rsid w:val="000B1E12"/>
    <w:rsid w:val="000B2A9A"/>
    <w:rsid w:val="000B38C5"/>
    <w:rsid w:val="000B4F5B"/>
    <w:rsid w:val="000B5EE2"/>
    <w:rsid w:val="000B72C4"/>
    <w:rsid w:val="000C30BB"/>
    <w:rsid w:val="000C6DAD"/>
    <w:rsid w:val="000D0CD2"/>
    <w:rsid w:val="000D4001"/>
    <w:rsid w:val="000E1A9B"/>
    <w:rsid w:val="000E2F74"/>
    <w:rsid w:val="000F14C3"/>
    <w:rsid w:val="000F576F"/>
    <w:rsid w:val="001005F9"/>
    <w:rsid w:val="00100B5B"/>
    <w:rsid w:val="00100F31"/>
    <w:rsid w:val="00101366"/>
    <w:rsid w:val="001039AA"/>
    <w:rsid w:val="00106A95"/>
    <w:rsid w:val="00113924"/>
    <w:rsid w:val="00117251"/>
    <w:rsid w:val="00121550"/>
    <w:rsid w:val="00122150"/>
    <w:rsid w:val="00123B99"/>
    <w:rsid w:val="00125D09"/>
    <w:rsid w:val="001275DC"/>
    <w:rsid w:val="00130E42"/>
    <w:rsid w:val="00140414"/>
    <w:rsid w:val="00140C45"/>
    <w:rsid w:val="001413AC"/>
    <w:rsid w:val="001429D2"/>
    <w:rsid w:val="00142F85"/>
    <w:rsid w:val="001447B3"/>
    <w:rsid w:val="0014483D"/>
    <w:rsid w:val="00152EC7"/>
    <w:rsid w:val="00155283"/>
    <w:rsid w:val="001566C0"/>
    <w:rsid w:val="00157872"/>
    <w:rsid w:val="00161F60"/>
    <w:rsid w:val="00162F10"/>
    <w:rsid w:val="001656A5"/>
    <w:rsid w:val="00165AE7"/>
    <w:rsid w:val="00170337"/>
    <w:rsid w:val="00170C51"/>
    <w:rsid w:val="00171223"/>
    <w:rsid w:val="001761D4"/>
    <w:rsid w:val="00180A0A"/>
    <w:rsid w:val="00181276"/>
    <w:rsid w:val="00183250"/>
    <w:rsid w:val="00184698"/>
    <w:rsid w:val="00186D80"/>
    <w:rsid w:val="00191D42"/>
    <w:rsid w:val="0019234E"/>
    <w:rsid w:val="00192B09"/>
    <w:rsid w:val="001945A8"/>
    <w:rsid w:val="00195491"/>
    <w:rsid w:val="001A11B5"/>
    <w:rsid w:val="001A1C02"/>
    <w:rsid w:val="001A230A"/>
    <w:rsid w:val="001A3F94"/>
    <w:rsid w:val="001A5380"/>
    <w:rsid w:val="001A5765"/>
    <w:rsid w:val="001A7DEA"/>
    <w:rsid w:val="001B173A"/>
    <w:rsid w:val="001B30D1"/>
    <w:rsid w:val="001B4024"/>
    <w:rsid w:val="001B48BE"/>
    <w:rsid w:val="001B499D"/>
    <w:rsid w:val="001B4AB0"/>
    <w:rsid w:val="001C1F87"/>
    <w:rsid w:val="001C26E3"/>
    <w:rsid w:val="001C28AF"/>
    <w:rsid w:val="001C5638"/>
    <w:rsid w:val="001D2CD9"/>
    <w:rsid w:val="001D3390"/>
    <w:rsid w:val="001D44A9"/>
    <w:rsid w:val="001D5ABA"/>
    <w:rsid w:val="001D6DBF"/>
    <w:rsid w:val="001D7D4B"/>
    <w:rsid w:val="001E4111"/>
    <w:rsid w:val="001E44B3"/>
    <w:rsid w:val="001E63B9"/>
    <w:rsid w:val="001E73BC"/>
    <w:rsid w:val="001F2B9E"/>
    <w:rsid w:val="001F4314"/>
    <w:rsid w:val="001F7965"/>
    <w:rsid w:val="00205ED3"/>
    <w:rsid w:val="00206BF0"/>
    <w:rsid w:val="002073CE"/>
    <w:rsid w:val="0020798F"/>
    <w:rsid w:val="00210C0C"/>
    <w:rsid w:val="00210CC0"/>
    <w:rsid w:val="00211E35"/>
    <w:rsid w:val="002128FA"/>
    <w:rsid w:val="00212F58"/>
    <w:rsid w:val="00215A0C"/>
    <w:rsid w:val="00215ECB"/>
    <w:rsid w:val="002172BB"/>
    <w:rsid w:val="002212F3"/>
    <w:rsid w:val="00224A99"/>
    <w:rsid w:val="00224DB1"/>
    <w:rsid w:val="002275C3"/>
    <w:rsid w:val="002328DF"/>
    <w:rsid w:val="00233E53"/>
    <w:rsid w:val="00236093"/>
    <w:rsid w:val="002361C0"/>
    <w:rsid w:val="002361CE"/>
    <w:rsid w:val="00237894"/>
    <w:rsid w:val="0024077C"/>
    <w:rsid w:val="002409D8"/>
    <w:rsid w:val="0024199B"/>
    <w:rsid w:val="00241D40"/>
    <w:rsid w:val="00242C91"/>
    <w:rsid w:val="002431E1"/>
    <w:rsid w:val="00243D71"/>
    <w:rsid w:val="0024444B"/>
    <w:rsid w:val="002448B8"/>
    <w:rsid w:val="00245827"/>
    <w:rsid w:val="00245B56"/>
    <w:rsid w:val="00246EBC"/>
    <w:rsid w:val="0025130B"/>
    <w:rsid w:val="0025192B"/>
    <w:rsid w:val="00251D3C"/>
    <w:rsid w:val="00253D25"/>
    <w:rsid w:val="00256040"/>
    <w:rsid w:val="002569FD"/>
    <w:rsid w:val="002620DF"/>
    <w:rsid w:val="00262342"/>
    <w:rsid w:val="00264723"/>
    <w:rsid w:val="002672A3"/>
    <w:rsid w:val="00271BF1"/>
    <w:rsid w:val="002728BB"/>
    <w:rsid w:val="00273823"/>
    <w:rsid w:val="00280141"/>
    <w:rsid w:val="00283642"/>
    <w:rsid w:val="002845A6"/>
    <w:rsid w:val="00291A81"/>
    <w:rsid w:val="00291D3B"/>
    <w:rsid w:val="00291D61"/>
    <w:rsid w:val="00294228"/>
    <w:rsid w:val="00294DF7"/>
    <w:rsid w:val="00294E87"/>
    <w:rsid w:val="00295349"/>
    <w:rsid w:val="0029635E"/>
    <w:rsid w:val="002A001E"/>
    <w:rsid w:val="002A3A30"/>
    <w:rsid w:val="002A4B28"/>
    <w:rsid w:val="002B0791"/>
    <w:rsid w:val="002B13EC"/>
    <w:rsid w:val="002B2DB3"/>
    <w:rsid w:val="002B3520"/>
    <w:rsid w:val="002B602D"/>
    <w:rsid w:val="002B7073"/>
    <w:rsid w:val="002B7848"/>
    <w:rsid w:val="002C15DC"/>
    <w:rsid w:val="002C2690"/>
    <w:rsid w:val="002C3CEF"/>
    <w:rsid w:val="002C3D91"/>
    <w:rsid w:val="002C3DE8"/>
    <w:rsid w:val="002C4982"/>
    <w:rsid w:val="002C59FE"/>
    <w:rsid w:val="002C7F47"/>
    <w:rsid w:val="002D132F"/>
    <w:rsid w:val="002D1683"/>
    <w:rsid w:val="002D4206"/>
    <w:rsid w:val="002E015F"/>
    <w:rsid w:val="002E26CD"/>
    <w:rsid w:val="002E29E7"/>
    <w:rsid w:val="002E323C"/>
    <w:rsid w:val="002E4624"/>
    <w:rsid w:val="002F02E6"/>
    <w:rsid w:val="002F07D1"/>
    <w:rsid w:val="002F5511"/>
    <w:rsid w:val="002F6311"/>
    <w:rsid w:val="002F70BA"/>
    <w:rsid w:val="00300B66"/>
    <w:rsid w:val="0030187C"/>
    <w:rsid w:val="00303851"/>
    <w:rsid w:val="003051C9"/>
    <w:rsid w:val="00307D53"/>
    <w:rsid w:val="00311447"/>
    <w:rsid w:val="003163E6"/>
    <w:rsid w:val="00317EFB"/>
    <w:rsid w:val="00320A22"/>
    <w:rsid w:val="003225D7"/>
    <w:rsid w:val="003226B0"/>
    <w:rsid w:val="003245A4"/>
    <w:rsid w:val="003262E8"/>
    <w:rsid w:val="003267EB"/>
    <w:rsid w:val="00326BA8"/>
    <w:rsid w:val="00327296"/>
    <w:rsid w:val="00330419"/>
    <w:rsid w:val="00330AC2"/>
    <w:rsid w:val="00330E5B"/>
    <w:rsid w:val="00331805"/>
    <w:rsid w:val="00332A88"/>
    <w:rsid w:val="0033300B"/>
    <w:rsid w:val="00333790"/>
    <w:rsid w:val="0034122A"/>
    <w:rsid w:val="00343A75"/>
    <w:rsid w:val="0034679D"/>
    <w:rsid w:val="003467EF"/>
    <w:rsid w:val="003469F4"/>
    <w:rsid w:val="00346A38"/>
    <w:rsid w:val="003474FF"/>
    <w:rsid w:val="00350CA0"/>
    <w:rsid w:val="00352E02"/>
    <w:rsid w:val="003542FB"/>
    <w:rsid w:val="0035432C"/>
    <w:rsid w:val="003562D6"/>
    <w:rsid w:val="00360957"/>
    <w:rsid w:val="00361AD9"/>
    <w:rsid w:val="00361CCD"/>
    <w:rsid w:val="0036235E"/>
    <w:rsid w:val="00373478"/>
    <w:rsid w:val="00373A45"/>
    <w:rsid w:val="003746A1"/>
    <w:rsid w:val="00374EEB"/>
    <w:rsid w:val="00375875"/>
    <w:rsid w:val="00375D49"/>
    <w:rsid w:val="00376C5B"/>
    <w:rsid w:val="00381EAA"/>
    <w:rsid w:val="0038215C"/>
    <w:rsid w:val="003839E7"/>
    <w:rsid w:val="0038525B"/>
    <w:rsid w:val="0038588D"/>
    <w:rsid w:val="00386803"/>
    <w:rsid w:val="00386F9A"/>
    <w:rsid w:val="00387C06"/>
    <w:rsid w:val="003965C6"/>
    <w:rsid w:val="003A0F42"/>
    <w:rsid w:val="003A380D"/>
    <w:rsid w:val="003A43FA"/>
    <w:rsid w:val="003A50B4"/>
    <w:rsid w:val="003A5753"/>
    <w:rsid w:val="003A6AB6"/>
    <w:rsid w:val="003B01B6"/>
    <w:rsid w:val="003B0CD2"/>
    <w:rsid w:val="003B1844"/>
    <w:rsid w:val="003B1EB6"/>
    <w:rsid w:val="003C261C"/>
    <w:rsid w:val="003C3322"/>
    <w:rsid w:val="003C37EC"/>
    <w:rsid w:val="003C4571"/>
    <w:rsid w:val="003C57E3"/>
    <w:rsid w:val="003C6A31"/>
    <w:rsid w:val="003C72C3"/>
    <w:rsid w:val="003C7947"/>
    <w:rsid w:val="003D3D80"/>
    <w:rsid w:val="003D55B8"/>
    <w:rsid w:val="003D7986"/>
    <w:rsid w:val="003E035B"/>
    <w:rsid w:val="003E2B31"/>
    <w:rsid w:val="003E43D3"/>
    <w:rsid w:val="003E5C52"/>
    <w:rsid w:val="003E7E36"/>
    <w:rsid w:val="003F0647"/>
    <w:rsid w:val="003F20A1"/>
    <w:rsid w:val="003F2CDA"/>
    <w:rsid w:val="003F2D5C"/>
    <w:rsid w:val="003F5C2C"/>
    <w:rsid w:val="003F6C26"/>
    <w:rsid w:val="003F6E0C"/>
    <w:rsid w:val="003F7189"/>
    <w:rsid w:val="003F7568"/>
    <w:rsid w:val="004009F0"/>
    <w:rsid w:val="00404130"/>
    <w:rsid w:val="0040475F"/>
    <w:rsid w:val="00405CC6"/>
    <w:rsid w:val="004104F4"/>
    <w:rsid w:val="004107F2"/>
    <w:rsid w:val="00412E77"/>
    <w:rsid w:val="00415E57"/>
    <w:rsid w:val="004176B2"/>
    <w:rsid w:val="00417EEE"/>
    <w:rsid w:val="00424DF8"/>
    <w:rsid w:val="00432970"/>
    <w:rsid w:val="00434D0A"/>
    <w:rsid w:val="00435B6C"/>
    <w:rsid w:val="00436E7B"/>
    <w:rsid w:val="00442BE4"/>
    <w:rsid w:val="00443B08"/>
    <w:rsid w:val="00444431"/>
    <w:rsid w:val="00445633"/>
    <w:rsid w:val="004457E7"/>
    <w:rsid w:val="00445DEB"/>
    <w:rsid w:val="00445F3F"/>
    <w:rsid w:val="00451FF7"/>
    <w:rsid w:val="00452C0C"/>
    <w:rsid w:val="004626ED"/>
    <w:rsid w:val="00464FE8"/>
    <w:rsid w:val="004652F9"/>
    <w:rsid w:val="004662B9"/>
    <w:rsid w:val="00472984"/>
    <w:rsid w:val="00475341"/>
    <w:rsid w:val="00477A48"/>
    <w:rsid w:val="00480366"/>
    <w:rsid w:val="00483939"/>
    <w:rsid w:val="00483AC8"/>
    <w:rsid w:val="00483C3A"/>
    <w:rsid w:val="004842C5"/>
    <w:rsid w:val="00484FDC"/>
    <w:rsid w:val="00484FDD"/>
    <w:rsid w:val="0048579D"/>
    <w:rsid w:val="0048709C"/>
    <w:rsid w:val="00487196"/>
    <w:rsid w:val="00487C2A"/>
    <w:rsid w:val="0049079E"/>
    <w:rsid w:val="004917C5"/>
    <w:rsid w:val="004927AA"/>
    <w:rsid w:val="00492891"/>
    <w:rsid w:val="0049364A"/>
    <w:rsid w:val="00494F42"/>
    <w:rsid w:val="00497935"/>
    <w:rsid w:val="004A3399"/>
    <w:rsid w:val="004A43FE"/>
    <w:rsid w:val="004A4E77"/>
    <w:rsid w:val="004A5736"/>
    <w:rsid w:val="004A7F58"/>
    <w:rsid w:val="004B03A7"/>
    <w:rsid w:val="004B09B7"/>
    <w:rsid w:val="004B219A"/>
    <w:rsid w:val="004B40E2"/>
    <w:rsid w:val="004B41B8"/>
    <w:rsid w:val="004B6BC4"/>
    <w:rsid w:val="004B7E67"/>
    <w:rsid w:val="004C2D19"/>
    <w:rsid w:val="004C4DE6"/>
    <w:rsid w:val="004C4E15"/>
    <w:rsid w:val="004C51D8"/>
    <w:rsid w:val="004C74F0"/>
    <w:rsid w:val="004C766E"/>
    <w:rsid w:val="004D0682"/>
    <w:rsid w:val="004D0987"/>
    <w:rsid w:val="004D3032"/>
    <w:rsid w:val="004D3637"/>
    <w:rsid w:val="004D4AD2"/>
    <w:rsid w:val="004D4B18"/>
    <w:rsid w:val="004D4E2B"/>
    <w:rsid w:val="004D7825"/>
    <w:rsid w:val="004E1A61"/>
    <w:rsid w:val="004E21F7"/>
    <w:rsid w:val="004E3C40"/>
    <w:rsid w:val="004E4A96"/>
    <w:rsid w:val="004E609F"/>
    <w:rsid w:val="004E65FF"/>
    <w:rsid w:val="004E7812"/>
    <w:rsid w:val="004F2885"/>
    <w:rsid w:val="004F3911"/>
    <w:rsid w:val="005053E8"/>
    <w:rsid w:val="00510FA1"/>
    <w:rsid w:val="00511657"/>
    <w:rsid w:val="00511E31"/>
    <w:rsid w:val="005139C0"/>
    <w:rsid w:val="00514A9E"/>
    <w:rsid w:val="00515998"/>
    <w:rsid w:val="00516059"/>
    <w:rsid w:val="00516237"/>
    <w:rsid w:val="00524FC2"/>
    <w:rsid w:val="00525E8C"/>
    <w:rsid w:val="0052645E"/>
    <w:rsid w:val="00527D19"/>
    <w:rsid w:val="00532E09"/>
    <w:rsid w:val="0053567B"/>
    <w:rsid w:val="005416A6"/>
    <w:rsid w:val="005417BA"/>
    <w:rsid w:val="00543DB1"/>
    <w:rsid w:val="00545372"/>
    <w:rsid w:val="005468AE"/>
    <w:rsid w:val="005475D6"/>
    <w:rsid w:val="005536CD"/>
    <w:rsid w:val="00554167"/>
    <w:rsid w:val="005556D0"/>
    <w:rsid w:val="005570F4"/>
    <w:rsid w:val="005612C4"/>
    <w:rsid w:val="005635D2"/>
    <w:rsid w:val="00563C00"/>
    <w:rsid w:val="005645A9"/>
    <w:rsid w:val="00565D36"/>
    <w:rsid w:val="00566421"/>
    <w:rsid w:val="00567366"/>
    <w:rsid w:val="005710F3"/>
    <w:rsid w:val="00571239"/>
    <w:rsid w:val="0057286C"/>
    <w:rsid w:val="00573A9A"/>
    <w:rsid w:val="00574341"/>
    <w:rsid w:val="0057466A"/>
    <w:rsid w:val="00574EEC"/>
    <w:rsid w:val="00580741"/>
    <w:rsid w:val="00581612"/>
    <w:rsid w:val="00581EE2"/>
    <w:rsid w:val="00582252"/>
    <w:rsid w:val="0058229D"/>
    <w:rsid w:val="00582E1C"/>
    <w:rsid w:val="00584F58"/>
    <w:rsid w:val="005852B6"/>
    <w:rsid w:val="005863AA"/>
    <w:rsid w:val="005865F9"/>
    <w:rsid w:val="0058740A"/>
    <w:rsid w:val="00587D9A"/>
    <w:rsid w:val="0059094F"/>
    <w:rsid w:val="005975AB"/>
    <w:rsid w:val="005A07F7"/>
    <w:rsid w:val="005A1D3F"/>
    <w:rsid w:val="005A4119"/>
    <w:rsid w:val="005B0E67"/>
    <w:rsid w:val="005B1EE8"/>
    <w:rsid w:val="005B74DB"/>
    <w:rsid w:val="005C02A2"/>
    <w:rsid w:val="005C5C0A"/>
    <w:rsid w:val="005D1A97"/>
    <w:rsid w:val="005D2E65"/>
    <w:rsid w:val="005D33E1"/>
    <w:rsid w:val="005D4D0C"/>
    <w:rsid w:val="005D7645"/>
    <w:rsid w:val="005D7EAC"/>
    <w:rsid w:val="005E029C"/>
    <w:rsid w:val="005E2D82"/>
    <w:rsid w:val="005E33D2"/>
    <w:rsid w:val="005E425E"/>
    <w:rsid w:val="005E5639"/>
    <w:rsid w:val="005F1B48"/>
    <w:rsid w:val="005F1EBA"/>
    <w:rsid w:val="005F23EB"/>
    <w:rsid w:val="005F424A"/>
    <w:rsid w:val="005F483D"/>
    <w:rsid w:val="005F7A2F"/>
    <w:rsid w:val="00600085"/>
    <w:rsid w:val="006104D6"/>
    <w:rsid w:val="00610B80"/>
    <w:rsid w:val="00612066"/>
    <w:rsid w:val="00612770"/>
    <w:rsid w:val="0061292B"/>
    <w:rsid w:val="00613885"/>
    <w:rsid w:val="006179C0"/>
    <w:rsid w:val="006179FE"/>
    <w:rsid w:val="00620503"/>
    <w:rsid w:val="00622470"/>
    <w:rsid w:val="00626853"/>
    <w:rsid w:val="0063042E"/>
    <w:rsid w:val="00630F95"/>
    <w:rsid w:val="00632B25"/>
    <w:rsid w:val="006354DA"/>
    <w:rsid w:val="006356B2"/>
    <w:rsid w:val="006360BF"/>
    <w:rsid w:val="00636DA2"/>
    <w:rsid w:val="00637B52"/>
    <w:rsid w:val="0064299A"/>
    <w:rsid w:val="00647177"/>
    <w:rsid w:val="0064771A"/>
    <w:rsid w:val="006477C4"/>
    <w:rsid w:val="006479D1"/>
    <w:rsid w:val="00651687"/>
    <w:rsid w:val="00653870"/>
    <w:rsid w:val="00655724"/>
    <w:rsid w:val="00656193"/>
    <w:rsid w:val="00661B8B"/>
    <w:rsid w:val="006644FE"/>
    <w:rsid w:val="006645DE"/>
    <w:rsid w:val="006653C5"/>
    <w:rsid w:val="0066701B"/>
    <w:rsid w:val="0067342A"/>
    <w:rsid w:val="006739AC"/>
    <w:rsid w:val="0067621B"/>
    <w:rsid w:val="006762CE"/>
    <w:rsid w:val="00676AAB"/>
    <w:rsid w:val="00676B3D"/>
    <w:rsid w:val="00677985"/>
    <w:rsid w:val="00680A06"/>
    <w:rsid w:val="00680E55"/>
    <w:rsid w:val="00682A54"/>
    <w:rsid w:val="00683194"/>
    <w:rsid w:val="00683381"/>
    <w:rsid w:val="0068541E"/>
    <w:rsid w:val="00685C30"/>
    <w:rsid w:val="0069005C"/>
    <w:rsid w:val="0069231B"/>
    <w:rsid w:val="00695134"/>
    <w:rsid w:val="00696434"/>
    <w:rsid w:val="006A365D"/>
    <w:rsid w:val="006A38F3"/>
    <w:rsid w:val="006A3FFC"/>
    <w:rsid w:val="006A4212"/>
    <w:rsid w:val="006A48E7"/>
    <w:rsid w:val="006A59AF"/>
    <w:rsid w:val="006B0058"/>
    <w:rsid w:val="006B2F94"/>
    <w:rsid w:val="006B2F9F"/>
    <w:rsid w:val="006B3BBC"/>
    <w:rsid w:val="006B43A7"/>
    <w:rsid w:val="006B48B0"/>
    <w:rsid w:val="006B6384"/>
    <w:rsid w:val="006B64C1"/>
    <w:rsid w:val="006B6FA7"/>
    <w:rsid w:val="006B736A"/>
    <w:rsid w:val="006B7827"/>
    <w:rsid w:val="006B7EFC"/>
    <w:rsid w:val="006C076F"/>
    <w:rsid w:val="006C09FE"/>
    <w:rsid w:val="006C28D2"/>
    <w:rsid w:val="006C3340"/>
    <w:rsid w:val="006C454A"/>
    <w:rsid w:val="006C5899"/>
    <w:rsid w:val="006C6B0E"/>
    <w:rsid w:val="006C6F5E"/>
    <w:rsid w:val="006D1567"/>
    <w:rsid w:val="006D22F6"/>
    <w:rsid w:val="006D2DEE"/>
    <w:rsid w:val="006D69FB"/>
    <w:rsid w:val="006D7411"/>
    <w:rsid w:val="006E10FD"/>
    <w:rsid w:val="006E22B1"/>
    <w:rsid w:val="006E4FA9"/>
    <w:rsid w:val="006E5B4C"/>
    <w:rsid w:val="006E5C39"/>
    <w:rsid w:val="006E67DD"/>
    <w:rsid w:val="006F1000"/>
    <w:rsid w:val="006F4583"/>
    <w:rsid w:val="006F4654"/>
    <w:rsid w:val="006F491E"/>
    <w:rsid w:val="006F5824"/>
    <w:rsid w:val="006F6FC6"/>
    <w:rsid w:val="007000E2"/>
    <w:rsid w:val="00700173"/>
    <w:rsid w:val="00700D73"/>
    <w:rsid w:val="00702BD4"/>
    <w:rsid w:val="00703A32"/>
    <w:rsid w:val="00705C2B"/>
    <w:rsid w:val="007069C3"/>
    <w:rsid w:val="00707D01"/>
    <w:rsid w:val="00710AC3"/>
    <w:rsid w:val="00710E00"/>
    <w:rsid w:val="007118C3"/>
    <w:rsid w:val="00713126"/>
    <w:rsid w:val="00714F4A"/>
    <w:rsid w:val="00715EF8"/>
    <w:rsid w:val="007168E4"/>
    <w:rsid w:val="00720228"/>
    <w:rsid w:val="00720DFE"/>
    <w:rsid w:val="00720F44"/>
    <w:rsid w:val="007212B2"/>
    <w:rsid w:val="00721D49"/>
    <w:rsid w:val="0072218A"/>
    <w:rsid w:val="00723AFE"/>
    <w:rsid w:val="00723E8D"/>
    <w:rsid w:val="00725F6B"/>
    <w:rsid w:val="007262A0"/>
    <w:rsid w:val="00726D1D"/>
    <w:rsid w:val="00727002"/>
    <w:rsid w:val="0073257E"/>
    <w:rsid w:val="007339CD"/>
    <w:rsid w:val="00733DE7"/>
    <w:rsid w:val="00734C15"/>
    <w:rsid w:val="00742644"/>
    <w:rsid w:val="00742A43"/>
    <w:rsid w:val="00745586"/>
    <w:rsid w:val="007501AF"/>
    <w:rsid w:val="0075197B"/>
    <w:rsid w:val="0075342A"/>
    <w:rsid w:val="0075391E"/>
    <w:rsid w:val="00755688"/>
    <w:rsid w:val="00757156"/>
    <w:rsid w:val="007608E8"/>
    <w:rsid w:val="00761FB8"/>
    <w:rsid w:val="00764F94"/>
    <w:rsid w:val="00774219"/>
    <w:rsid w:val="00774CF5"/>
    <w:rsid w:val="007752D7"/>
    <w:rsid w:val="00780593"/>
    <w:rsid w:val="007814BF"/>
    <w:rsid w:val="00781DFD"/>
    <w:rsid w:val="00783BD6"/>
    <w:rsid w:val="00785BED"/>
    <w:rsid w:val="00786DE4"/>
    <w:rsid w:val="007905B6"/>
    <w:rsid w:val="007905D8"/>
    <w:rsid w:val="00790724"/>
    <w:rsid w:val="0079198E"/>
    <w:rsid w:val="0079225C"/>
    <w:rsid w:val="007922B0"/>
    <w:rsid w:val="00794560"/>
    <w:rsid w:val="00796403"/>
    <w:rsid w:val="007A0553"/>
    <w:rsid w:val="007A1D09"/>
    <w:rsid w:val="007A358B"/>
    <w:rsid w:val="007A5A27"/>
    <w:rsid w:val="007B140E"/>
    <w:rsid w:val="007B66CF"/>
    <w:rsid w:val="007B73E9"/>
    <w:rsid w:val="007C1119"/>
    <w:rsid w:val="007C31E4"/>
    <w:rsid w:val="007C60DD"/>
    <w:rsid w:val="007D12AF"/>
    <w:rsid w:val="007D16C0"/>
    <w:rsid w:val="007D1700"/>
    <w:rsid w:val="007D2ECC"/>
    <w:rsid w:val="007D32D4"/>
    <w:rsid w:val="007D4B80"/>
    <w:rsid w:val="007D7721"/>
    <w:rsid w:val="007E08AB"/>
    <w:rsid w:val="007E0D7D"/>
    <w:rsid w:val="007E1884"/>
    <w:rsid w:val="007E3123"/>
    <w:rsid w:val="007E4F6C"/>
    <w:rsid w:val="007E5F08"/>
    <w:rsid w:val="007E6D11"/>
    <w:rsid w:val="007F3FFD"/>
    <w:rsid w:val="007F6176"/>
    <w:rsid w:val="007F79CB"/>
    <w:rsid w:val="00800723"/>
    <w:rsid w:val="00800BCA"/>
    <w:rsid w:val="00801E72"/>
    <w:rsid w:val="008047D3"/>
    <w:rsid w:val="00805663"/>
    <w:rsid w:val="00807856"/>
    <w:rsid w:val="008114B8"/>
    <w:rsid w:val="008145E2"/>
    <w:rsid w:val="008177AD"/>
    <w:rsid w:val="0082196E"/>
    <w:rsid w:val="00822726"/>
    <w:rsid w:val="00823D32"/>
    <w:rsid w:val="00823E9B"/>
    <w:rsid w:val="008247F1"/>
    <w:rsid w:val="008304A9"/>
    <w:rsid w:val="008308FA"/>
    <w:rsid w:val="0083557F"/>
    <w:rsid w:val="0083581E"/>
    <w:rsid w:val="00835EE4"/>
    <w:rsid w:val="008362F7"/>
    <w:rsid w:val="00841AA3"/>
    <w:rsid w:val="0084220C"/>
    <w:rsid w:val="00844534"/>
    <w:rsid w:val="00846C69"/>
    <w:rsid w:val="0084768E"/>
    <w:rsid w:val="008509DF"/>
    <w:rsid w:val="00851CD4"/>
    <w:rsid w:val="00851FED"/>
    <w:rsid w:val="0085229B"/>
    <w:rsid w:val="00855810"/>
    <w:rsid w:val="0085664E"/>
    <w:rsid w:val="008569D5"/>
    <w:rsid w:val="00856C11"/>
    <w:rsid w:val="008612AA"/>
    <w:rsid w:val="00861425"/>
    <w:rsid w:val="00863127"/>
    <w:rsid w:val="0086410E"/>
    <w:rsid w:val="00864D33"/>
    <w:rsid w:val="00865E04"/>
    <w:rsid w:val="00867711"/>
    <w:rsid w:val="00871A84"/>
    <w:rsid w:val="00872238"/>
    <w:rsid w:val="0087226A"/>
    <w:rsid w:val="008725D4"/>
    <w:rsid w:val="0087266E"/>
    <w:rsid w:val="00874969"/>
    <w:rsid w:val="008750D5"/>
    <w:rsid w:val="0087624E"/>
    <w:rsid w:val="00880C69"/>
    <w:rsid w:val="00880D31"/>
    <w:rsid w:val="00883AF4"/>
    <w:rsid w:val="0088534B"/>
    <w:rsid w:val="0088569F"/>
    <w:rsid w:val="00885E2C"/>
    <w:rsid w:val="00885F8C"/>
    <w:rsid w:val="008924B5"/>
    <w:rsid w:val="00893C8E"/>
    <w:rsid w:val="008A01F3"/>
    <w:rsid w:val="008A166E"/>
    <w:rsid w:val="008A1CE2"/>
    <w:rsid w:val="008A245D"/>
    <w:rsid w:val="008A523D"/>
    <w:rsid w:val="008A54CF"/>
    <w:rsid w:val="008A7C64"/>
    <w:rsid w:val="008B1305"/>
    <w:rsid w:val="008B38C7"/>
    <w:rsid w:val="008B426B"/>
    <w:rsid w:val="008B5683"/>
    <w:rsid w:val="008B6B39"/>
    <w:rsid w:val="008B6E01"/>
    <w:rsid w:val="008B6E74"/>
    <w:rsid w:val="008C114E"/>
    <w:rsid w:val="008C265D"/>
    <w:rsid w:val="008C523F"/>
    <w:rsid w:val="008C7FA5"/>
    <w:rsid w:val="008D07B1"/>
    <w:rsid w:val="008D141F"/>
    <w:rsid w:val="008D1F18"/>
    <w:rsid w:val="008D3724"/>
    <w:rsid w:val="008D594B"/>
    <w:rsid w:val="008D5AEF"/>
    <w:rsid w:val="008D7130"/>
    <w:rsid w:val="008E0BF3"/>
    <w:rsid w:val="008E1872"/>
    <w:rsid w:val="008E27F7"/>
    <w:rsid w:val="008E3244"/>
    <w:rsid w:val="008E5E3E"/>
    <w:rsid w:val="008E677B"/>
    <w:rsid w:val="008F22D5"/>
    <w:rsid w:val="008F3904"/>
    <w:rsid w:val="008F658C"/>
    <w:rsid w:val="008F7068"/>
    <w:rsid w:val="008F751C"/>
    <w:rsid w:val="00900857"/>
    <w:rsid w:val="00900EA6"/>
    <w:rsid w:val="00901076"/>
    <w:rsid w:val="00901208"/>
    <w:rsid w:val="009018F5"/>
    <w:rsid w:val="00904E1D"/>
    <w:rsid w:val="009063F1"/>
    <w:rsid w:val="009068E4"/>
    <w:rsid w:val="00906DBE"/>
    <w:rsid w:val="00910A95"/>
    <w:rsid w:val="00924E11"/>
    <w:rsid w:val="009252AA"/>
    <w:rsid w:val="00930CB3"/>
    <w:rsid w:val="00933862"/>
    <w:rsid w:val="009360AE"/>
    <w:rsid w:val="009373FE"/>
    <w:rsid w:val="0094083D"/>
    <w:rsid w:val="00941012"/>
    <w:rsid w:val="0094454B"/>
    <w:rsid w:val="0094497D"/>
    <w:rsid w:val="00945211"/>
    <w:rsid w:val="00945335"/>
    <w:rsid w:val="009474A0"/>
    <w:rsid w:val="00950390"/>
    <w:rsid w:val="00951DA3"/>
    <w:rsid w:val="00953B3E"/>
    <w:rsid w:val="0095619C"/>
    <w:rsid w:val="00956700"/>
    <w:rsid w:val="0096178D"/>
    <w:rsid w:val="00961F90"/>
    <w:rsid w:val="00966CEE"/>
    <w:rsid w:val="00967701"/>
    <w:rsid w:val="00967B15"/>
    <w:rsid w:val="00970331"/>
    <w:rsid w:val="00971AF4"/>
    <w:rsid w:val="0097392F"/>
    <w:rsid w:val="00973FCF"/>
    <w:rsid w:val="009740B1"/>
    <w:rsid w:val="00974CF7"/>
    <w:rsid w:val="00974F7B"/>
    <w:rsid w:val="009757B5"/>
    <w:rsid w:val="00975EB4"/>
    <w:rsid w:val="00975F49"/>
    <w:rsid w:val="0097610C"/>
    <w:rsid w:val="00976A0F"/>
    <w:rsid w:val="0097744F"/>
    <w:rsid w:val="00977569"/>
    <w:rsid w:val="009849B3"/>
    <w:rsid w:val="0098527E"/>
    <w:rsid w:val="0098550A"/>
    <w:rsid w:val="009904F5"/>
    <w:rsid w:val="0099168B"/>
    <w:rsid w:val="0099268C"/>
    <w:rsid w:val="00993828"/>
    <w:rsid w:val="00993E54"/>
    <w:rsid w:val="00994834"/>
    <w:rsid w:val="009A01B6"/>
    <w:rsid w:val="009A1039"/>
    <w:rsid w:val="009A1E9D"/>
    <w:rsid w:val="009A1FDB"/>
    <w:rsid w:val="009A4163"/>
    <w:rsid w:val="009A6EAE"/>
    <w:rsid w:val="009B186C"/>
    <w:rsid w:val="009B1AC3"/>
    <w:rsid w:val="009B32D6"/>
    <w:rsid w:val="009B51AC"/>
    <w:rsid w:val="009B5766"/>
    <w:rsid w:val="009B7386"/>
    <w:rsid w:val="009B7CFA"/>
    <w:rsid w:val="009C1220"/>
    <w:rsid w:val="009C1EB8"/>
    <w:rsid w:val="009C5501"/>
    <w:rsid w:val="009C6329"/>
    <w:rsid w:val="009C6C8D"/>
    <w:rsid w:val="009C702E"/>
    <w:rsid w:val="009C7DEF"/>
    <w:rsid w:val="009D0501"/>
    <w:rsid w:val="009D06A0"/>
    <w:rsid w:val="009D06DD"/>
    <w:rsid w:val="009D0741"/>
    <w:rsid w:val="009D07A1"/>
    <w:rsid w:val="009D0CF3"/>
    <w:rsid w:val="009D200D"/>
    <w:rsid w:val="009D2C98"/>
    <w:rsid w:val="009D3521"/>
    <w:rsid w:val="009D68F4"/>
    <w:rsid w:val="009D6BBF"/>
    <w:rsid w:val="009D7E2D"/>
    <w:rsid w:val="009E05CD"/>
    <w:rsid w:val="009E0831"/>
    <w:rsid w:val="009E0906"/>
    <w:rsid w:val="009E0C9E"/>
    <w:rsid w:val="009E1DA3"/>
    <w:rsid w:val="009E24C7"/>
    <w:rsid w:val="009E62CE"/>
    <w:rsid w:val="009F1806"/>
    <w:rsid w:val="009F21E2"/>
    <w:rsid w:val="009F37DB"/>
    <w:rsid w:val="009F4088"/>
    <w:rsid w:val="009F42A3"/>
    <w:rsid w:val="009F461B"/>
    <w:rsid w:val="009F65A0"/>
    <w:rsid w:val="00A03983"/>
    <w:rsid w:val="00A03DEE"/>
    <w:rsid w:val="00A04432"/>
    <w:rsid w:val="00A04A87"/>
    <w:rsid w:val="00A072A0"/>
    <w:rsid w:val="00A0798F"/>
    <w:rsid w:val="00A1114F"/>
    <w:rsid w:val="00A151D6"/>
    <w:rsid w:val="00A16554"/>
    <w:rsid w:val="00A211F8"/>
    <w:rsid w:val="00A2441C"/>
    <w:rsid w:val="00A25223"/>
    <w:rsid w:val="00A258C7"/>
    <w:rsid w:val="00A25A4C"/>
    <w:rsid w:val="00A26BB1"/>
    <w:rsid w:val="00A35076"/>
    <w:rsid w:val="00A35E96"/>
    <w:rsid w:val="00A368F4"/>
    <w:rsid w:val="00A36E6C"/>
    <w:rsid w:val="00A40C7C"/>
    <w:rsid w:val="00A42CB1"/>
    <w:rsid w:val="00A438CE"/>
    <w:rsid w:val="00A46743"/>
    <w:rsid w:val="00A51794"/>
    <w:rsid w:val="00A520FE"/>
    <w:rsid w:val="00A5226B"/>
    <w:rsid w:val="00A529B6"/>
    <w:rsid w:val="00A54922"/>
    <w:rsid w:val="00A57479"/>
    <w:rsid w:val="00A61E72"/>
    <w:rsid w:val="00A62281"/>
    <w:rsid w:val="00A64756"/>
    <w:rsid w:val="00A71CF8"/>
    <w:rsid w:val="00A7227B"/>
    <w:rsid w:val="00A74446"/>
    <w:rsid w:val="00A757C3"/>
    <w:rsid w:val="00A77874"/>
    <w:rsid w:val="00A77A09"/>
    <w:rsid w:val="00A80E84"/>
    <w:rsid w:val="00A80FA2"/>
    <w:rsid w:val="00A819CB"/>
    <w:rsid w:val="00A82B34"/>
    <w:rsid w:val="00A83FC3"/>
    <w:rsid w:val="00A8441A"/>
    <w:rsid w:val="00A84665"/>
    <w:rsid w:val="00A85046"/>
    <w:rsid w:val="00A85BA7"/>
    <w:rsid w:val="00A94B97"/>
    <w:rsid w:val="00AA1781"/>
    <w:rsid w:val="00AA2B0D"/>
    <w:rsid w:val="00AA2F1B"/>
    <w:rsid w:val="00AA590D"/>
    <w:rsid w:val="00AA676A"/>
    <w:rsid w:val="00AA6D16"/>
    <w:rsid w:val="00AA7285"/>
    <w:rsid w:val="00AA7E07"/>
    <w:rsid w:val="00AB1BCF"/>
    <w:rsid w:val="00AB3026"/>
    <w:rsid w:val="00AB42C3"/>
    <w:rsid w:val="00AB4808"/>
    <w:rsid w:val="00AC1B36"/>
    <w:rsid w:val="00AC4649"/>
    <w:rsid w:val="00AD03B5"/>
    <w:rsid w:val="00AD05A4"/>
    <w:rsid w:val="00AD3CFB"/>
    <w:rsid w:val="00AD44E7"/>
    <w:rsid w:val="00AD6C32"/>
    <w:rsid w:val="00AD7DE9"/>
    <w:rsid w:val="00AE0272"/>
    <w:rsid w:val="00AE37E5"/>
    <w:rsid w:val="00AF2268"/>
    <w:rsid w:val="00AF2801"/>
    <w:rsid w:val="00AF58C1"/>
    <w:rsid w:val="00AF62FA"/>
    <w:rsid w:val="00AF6A5A"/>
    <w:rsid w:val="00B01B39"/>
    <w:rsid w:val="00B0220F"/>
    <w:rsid w:val="00B024D5"/>
    <w:rsid w:val="00B028B8"/>
    <w:rsid w:val="00B04596"/>
    <w:rsid w:val="00B0603B"/>
    <w:rsid w:val="00B10E02"/>
    <w:rsid w:val="00B1319D"/>
    <w:rsid w:val="00B141A5"/>
    <w:rsid w:val="00B15FBF"/>
    <w:rsid w:val="00B163E8"/>
    <w:rsid w:val="00B16983"/>
    <w:rsid w:val="00B16F60"/>
    <w:rsid w:val="00B17A9E"/>
    <w:rsid w:val="00B17B07"/>
    <w:rsid w:val="00B2079B"/>
    <w:rsid w:val="00B20DA6"/>
    <w:rsid w:val="00B219F2"/>
    <w:rsid w:val="00B22AE1"/>
    <w:rsid w:val="00B23B36"/>
    <w:rsid w:val="00B24D3A"/>
    <w:rsid w:val="00B25789"/>
    <w:rsid w:val="00B264EE"/>
    <w:rsid w:val="00B30183"/>
    <w:rsid w:val="00B30CF1"/>
    <w:rsid w:val="00B30EC8"/>
    <w:rsid w:val="00B403C0"/>
    <w:rsid w:val="00B418F2"/>
    <w:rsid w:val="00B43150"/>
    <w:rsid w:val="00B462EF"/>
    <w:rsid w:val="00B50A4B"/>
    <w:rsid w:val="00B51054"/>
    <w:rsid w:val="00B52A87"/>
    <w:rsid w:val="00B5396A"/>
    <w:rsid w:val="00B539E2"/>
    <w:rsid w:val="00B559E2"/>
    <w:rsid w:val="00B55AE3"/>
    <w:rsid w:val="00B60C39"/>
    <w:rsid w:val="00B6191C"/>
    <w:rsid w:val="00B70E3E"/>
    <w:rsid w:val="00B73F87"/>
    <w:rsid w:val="00B741CF"/>
    <w:rsid w:val="00B74926"/>
    <w:rsid w:val="00B764A0"/>
    <w:rsid w:val="00B80CCD"/>
    <w:rsid w:val="00B85427"/>
    <w:rsid w:val="00B92F1D"/>
    <w:rsid w:val="00B932E5"/>
    <w:rsid w:val="00BA0344"/>
    <w:rsid w:val="00BA370A"/>
    <w:rsid w:val="00BA617C"/>
    <w:rsid w:val="00BA6D59"/>
    <w:rsid w:val="00BB0457"/>
    <w:rsid w:val="00BB332C"/>
    <w:rsid w:val="00BB575F"/>
    <w:rsid w:val="00BC2BAE"/>
    <w:rsid w:val="00BC6C72"/>
    <w:rsid w:val="00BC72F8"/>
    <w:rsid w:val="00BC74A9"/>
    <w:rsid w:val="00BC758D"/>
    <w:rsid w:val="00BC7976"/>
    <w:rsid w:val="00BD0118"/>
    <w:rsid w:val="00BD317F"/>
    <w:rsid w:val="00BD4629"/>
    <w:rsid w:val="00BD5EDB"/>
    <w:rsid w:val="00BD726B"/>
    <w:rsid w:val="00BE2E90"/>
    <w:rsid w:val="00BE3C87"/>
    <w:rsid w:val="00BE4104"/>
    <w:rsid w:val="00BE5E3B"/>
    <w:rsid w:val="00BE67C3"/>
    <w:rsid w:val="00BF3CB3"/>
    <w:rsid w:val="00BF6565"/>
    <w:rsid w:val="00BF6B8A"/>
    <w:rsid w:val="00BF7D79"/>
    <w:rsid w:val="00C01441"/>
    <w:rsid w:val="00C01505"/>
    <w:rsid w:val="00C01FBE"/>
    <w:rsid w:val="00C024AA"/>
    <w:rsid w:val="00C04D7C"/>
    <w:rsid w:val="00C05533"/>
    <w:rsid w:val="00C07320"/>
    <w:rsid w:val="00C0791A"/>
    <w:rsid w:val="00C111A6"/>
    <w:rsid w:val="00C11815"/>
    <w:rsid w:val="00C124D0"/>
    <w:rsid w:val="00C13ECA"/>
    <w:rsid w:val="00C1439A"/>
    <w:rsid w:val="00C1460B"/>
    <w:rsid w:val="00C16DA3"/>
    <w:rsid w:val="00C21D70"/>
    <w:rsid w:val="00C24CC2"/>
    <w:rsid w:val="00C26EBA"/>
    <w:rsid w:val="00C323AC"/>
    <w:rsid w:val="00C323C9"/>
    <w:rsid w:val="00C33A39"/>
    <w:rsid w:val="00C36BEE"/>
    <w:rsid w:val="00C36DAC"/>
    <w:rsid w:val="00C4470B"/>
    <w:rsid w:val="00C46235"/>
    <w:rsid w:val="00C46F78"/>
    <w:rsid w:val="00C51F8E"/>
    <w:rsid w:val="00C536CB"/>
    <w:rsid w:val="00C53730"/>
    <w:rsid w:val="00C545C9"/>
    <w:rsid w:val="00C61EB6"/>
    <w:rsid w:val="00C62DC6"/>
    <w:rsid w:val="00C63B5A"/>
    <w:rsid w:val="00C6452E"/>
    <w:rsid w:val="00C65C53"/>
    <w:rsid w:val="00C6698C"/>
    <w:rsid w:val="00C67035"/>
    <w:rsid w:val="00C72FA7"/>
    <w:rsid w:val="00C7382B"/>
    <w:rsid w:val="00C75784"/>
    <w:rsid w:val="00C767D6"/>
    <w:rsid w:val="00C81215"/>
    <w:rsid w:val="00C847EF"/>
    <w:rsid w:val="00C85F72"/>
    <w:rsid w:val="00C864AC"/>
    <w:rsid w:val="00C873B0"/>
    <w:rsid w:val="00C90466"/>
    <w:rsid w:val="00C907D3"/>
    <w:rsid w:val="00C920D6"/>
    <w:rsid w:val="00C97378"/>
    <w:rsid w:val="00C973BB"/>
    <w:rsid w:val="00CA02CE"/>
    <w:rsid w:val="00CA11E7"/>
    <w:rsid w:val="00CA4006"/>
    <w:rsid w:val="00CA60B7"/>
    <w:rsid w:val="00CA6F19"/>
    <w:rsid w:val="00CB00F1"/>
    <w:rsid w:val="00CB10C6"/>
    <w:rsid w:val="00CB3D4F"/>
    <w:rsid w:val="00CB438B"/>
    <w:rsid w:val="00CB47A9"/>
    <w:rsid w:val="00CB5DCA"/>
    <w:rsid w:val="00CC0DCA"/>
    <w:rsid w:val="00CC4326"/>
    <w:rsid w:val="00CC4961"/>
    <w:rsid w:val="00CC58B3"/>
    <w:rsid w:val="00CD0339"/>
    <w:rsid w:val="00CD2741"/>
    <w:rsid w:val="00CD70AA"/>
    <w:rsid w:val="00CD724B"/>
    <w:rsid w:val="00CE01EC"/>
    <w:rsid w:val="00CE15F6"/>
    <w:rsid w:val="00CE3850"/>
    <w:rsid w:val="00CF1DD1"/>
    <w:rsid w:val="00CF22E2"/>
    <w:rsid w:val="00CF3320"/>
    <w:rsid w:val="00CF3DCE"/>
    <w:rsid w:val="00CF4227"/>
    <w:rsid w:val="00CF5DA1"/>
    <w:rsid w:val="00CF6415"/>
    <w:rsid w:val="00D00939"/>
    <w:rsid w:val="00D00E52"/>
    <w:rsid w:val="00D0227B"/>
    <w:rsid w:val="00D0242C"/>
    <w:rsid w:val="00D02E2C"/>
    <w:rsid w:val="00D03F11"/>
    <w:rsid w:val="00D053E4"/>
    <w:rsid w:val="00D0692E"/>
    <w:rsid w:val="00D1158D"/>
    <w:rsid w:val="00D12BE9"/>
    <w:rsid w:val="00D135DA"/>
    <w:rsid w:val="00D14323"/>
    <w:rsid w:val="00D1461A"/>
    <w:rsid w:val="00D1482A"/>
    <w:rsid w:val="00D16446"/>
    <w:rsid w:val="00D16555"/>
    <w:rsid w:val="00D170E0"/>
    <w:rsid w:val="00D2151F"/>
    <w:rsid w:val="00D226C0"/>
    <w:rsid w:val="00D229B6"/>
    <w:rsid w:val="00D23544"/>
    <w:rsid w:val="00D23FB4"/>
    <w:rsid w:val="00D26E77"/>
    <w:rsid w:val="00D27280"/>
    <w:rsid w:val="00D33314"/>
    <w:rsid w:val="00D34B85"/>
    <w:rsid w:val="00D354F2"/>
    <w:rsid w:val="00D36856"/>
    <w:rsid w:val="00D37038"/>
    <w:rsid w:val="00D373E5"/>
    <w:rsid w:val="00D37973"/>
    <w:rsid w:val="00D43B95"/>
    <w:rsid w:val="00D44CFE"/>
    <w:rsid w:val="00D44F0C"/>
    <w:rsid w:val="00D451B0"/>
    <w:rsid w:val="00D5185A"/>
    <w:rsid w:val="00D52C6E"/>
    <w:rsid w:val="00D54B42"/>
    <w:rsid w:val="00D551CA"/>
    <w:rsid w:val="00D55773"/>
    <w:rsid w:val="00D564E8"/>
    <w:rsid w:val="00D568F2"/>
    <w:rsid w:val="00D57E64"/>
    <w:rsid w:val="00D57FD8"/>
    <w:rsid w:val="00D6343E"/>
    <w:rsid w:val="00D65A0F"/>
    <w:rsid w:val="00D65C34"/>
    <w:rsid w:val="00D67743"/>
    <w:rsid w:val="00D72A98"/>
    <w:rsid w:val="00D73A2F"/>
    <w:rsid w:val="00D748DD"/>
    <w:rsid w:val="00D765FA"/>
    <w:rsid w:val="00D76D6E"/>
    <w:rsid w:val="00D8277C"/>
    <w:rsid w:val="00D84727"/>
    <w:rsid w:val="00D86BC6"/>
    <w:rsid w:val="00D87B84"/>
    <w:rsid w:val="00D90245"/>
    <w:rsid w:val="00D91F4A"/>
    <w:rsid w:val="00D9378B"/>
    <w:rsid w:val="00D94182"/>
    <w:rsid w:val="00D96135"/>
    <w:rsid w:val="00DA31B2"/>
    <w:rsid w:val="00DA3217"/>
    <w:rsid w:val="00DA5290"/>
    <w:rsid w:val="00DA5816"/>
    <w:rsid w:val="00DB0442"/>
    <w:rsid w:val="00DC1326"/>
    <w:rsid w:val="00DC216B"/>
    <w:rsid w:val="00DC24D6"/>
    <w:rsid w:val="00DC62DE"/>
    <w:rsid w:val="00DD0959"/>
    <w:rsid w:val="00DD32AF"/>
    <w:rsid w:val="00DD50B5"/>
    <w:rsid w:val="00DD64A5"/>
    <w:rsid w:val="00DD6973"/>
    <w:rsid w:val="00DE02F3"/>
    <w:rsid w:val="00DE22CC"/>
    <w:rsid w:val="00DE5DCE"/>
    <w:rsid w:val="00DE61F1"/>
    <w:rsid w:val="00DE6555"/>
    <w:rsid w:val="00DE7FA1"/>
    <w:rsid w:val="00DF276F"/>
    <w:rsid w:val="00DF4D01"/>
    <w:rsid w:val="00DF584E"/>
    <w:rsid w:val="00DF65C6"/>
    <w:rsid w:val="00DF6E0D"/>
    <w:rsid w:val="00E001BC"/>
    <w:rsid w:val="00E008FA"/>
    <w:rsid w:val="00E00D9F"/>
    <w:rsid w:val="00E047D1"/>
    <w:rsid w:val="00E0567E"/>
    <w:rsid w:val="00E06F33"/>
    <w:rsid w:val="00E130C7"/>
    <w:rsid w:val="00E144C8"/>
    <w:rsid w:val="00E1723F"/>
    <w:rsid w:val="00E17AC6"/>
    <w:rsid w:val="00E201A1"/>
    <w:rsid w:val="00E22A2B"/>
    <w:rsid w:val="00E246F8"/>
    <w:rsid w:val="00E25805"/>
    <w:rsid w:val="00E279A4"/>
    <w:rsid w:val="00E3166C"/>
    <w:rsid w:val="00E33C60"/>
    <w:rsid w:val="00E3581C"/>
    <w:rsid w:val="00E410E8"/>
    <w:rsid w:val="00E41F4A"/>
    <w:rsid w:val="00E421DF"/>
    <w:rsid w:val="00E435DD"/>
    <w:rsid w:val="00E457A8"/>
    <w:rsid w:val="00E45F1E"/>
    <w:rsid w:val="00E50085"/>
    <w:rsid w:val="00E5124C"/>
    <w:rsid w:val="00E51AD9"/>
    <w:rsid w:val="00E533BE"/>
    <w:rsid w:val="00E53D2D"/>
    <w:rsid w:val="00E542E5"/>
    <w:rsid w:val="00E56E8B"/>
    <w:rsid w:val="00E61BC7"/>
    <w:rsid w:val="00E622D8"/>
    <w:rsid w:val="00E6281D"/>
    <w:rsid w:val="00E63083"/>
    <w:rsid w:val="00E639DB"/>
    <w:rsid w:val="00E63A90"/>
    <w:rsid w:val="00E65175"/>
    <w:rsid w:val="00E6554C"/>
    <w:rsid w:val="00E70A62"/>
    <w:rsid w:val="00E71697"/>
    <w:rsid w:val="00E72675"/>
    <w:rsid w:val="00E756E8"/>
    <w:rsid w:val="00E80EDD"/>
    <w:rsid w:val="00E85842"/>
    <w:rsid w:val="00E9034B"/>
    <w:rsid w:val="00E9263E"/>
    <w:rsid w:val="00E9418B"/>
    <w:rsid w:val="00E96E39"/>
    <w:rsid w:val="00E97011"/>
    <w:rsid w:val="00EA1E6D"/>
    <w:rsid w:val="00EA2125"/>
    <w:rsid w:val="00EA2404"/>
    <w:rsid w:val="00EA389C"/>
    <w:rsid w:val="00EA4473"/>
    <w:rsid w:val="00EA6DB5"/>
    <w:rsid w:val="00EA6EE1"/>
    <w:rsid w:val="00EB12B6"/>
    <w:rsid w:val="00EB2010"/>
    <w:rsid w:val="00EB20AA"/>
    <w:rsid w:val="00EB20C2"/>
    <w:rsid w:val="00EB2442"/>
    <w:rsid w:val="00EB35C7"/>
    <w:rsid w:val="00EB36CB"/>
    <w:rsid w:val="00EB5027"/>
    <w:rsid w:val="00EB7B21"/>
    <w:rsid w:val="00EC02FA"/>
    <w:rsid w:val="00EC387A"/>
    <w:rsid w:val="00EC3B38"/>
    <w:rsid w:val="00EC4699"/>
    <w:rsid w:val="00EC60C4"/>
    <w:rsid w:val="00EC7ACB"/>
    <w:rsid w:val="00ED12DB"/>
    <w:rsid w:val="00ED18F8"/>
    <w:rsid w:val="00ED1EEE"/>
    <w:rsid w:val="00ED4873"/>
    <w:rsid w:val="00ED4AD7"/>
    <w:rsid w:val="00ED5119"/>
    <w:rsid w:val="00ED7E47"/>
    <w:rsid w:val="00EE0923"/>
    <w:rsid w:val="00EE10FF"/>
    <w:rsid w:val="00EE1151"/>
    <w:rsid w:val="00EE1B41"/>
    <w:rsid w:val="00EE2BB6"/>
    <w:rsid w:val="00EE31F7"/>
    <w:rsid w:val="00EE53D9"/>
    <w:rsid w:val="00EE57C3"/>
    <w:rsid w:val="00EE636B"/>
    <w:rsid w:val="00EE6725"/>
    <w:rsid w:val="00EE6B5B"/>
    <w:rsid w:val="00EF0759"/>
    <w:rsid w:val="00EF4413"/>
    <w:rsid w:val="00EF4F32"/>
    <w:rsid w:val="00EF6480"/>
    <w:rsid w:val="00EF6D1F"/>
    <w:rsid w:val="00EF76E6"/>
    <w:rsid w:val="00F03016"/>
    <w:rsid w:val="00F03DCB"/>
    <w:rsid w:val="00F06A11"/>
    <w:rsid w:val="00F11AF3"/>
    <w:rsid w:val="00F137C9"/>
    <w:rsid w:val="00F13FB6"/>
    <w:rsid w:val="00F154FC"/>
    <w:rsid w:val="00F17111"/>
    <w:rsid w:val="00F173CA"/>
    <w:rsid w:val="00F17B7D"/>
    <w:rsid w:val="00F228BC"/>
    <w:rsid w:val="00F23FB6"/>
    <w:rsid w:val="00F2495A"/>
    <w:rsid w:val="00F2554A"/>
    <w:rsid w:val="00F26A49"/>
    <w:rsid w:val="00F26A82"/>
    <w:rsid w:val="00F27BC8"/>
    <w:rsid w:val="00F34605"/>
    <w:rsid w:val="00F3631C"/>
    <w:rsid w:val="00F37CA1"/>
    <w:rsid w:val="00F40BAA"/>
    <w:rsid w:val="00F42171"/>
    <w:rsid w:val="00F43C6D"/>
    <w:rsid w:val="00F455D6"/>
    <w:rsid w:val="00F47110"/>
    <w:rsid w:val="00F556CA"/>
    <w:rsid w:val="00F60781"/>
    <w:rsid w:val="00F60CF9"/>
    <w:rsid w:val="00F618A7"/>
    <w:rsid w:val="00F63F61"/>
    <w:rsid w:val="00F651D2"/>
    <w:rsid w:val="00F664E6"/>
    <w:rsid w:val="00F67738"/>
    <w:rsid w:val="00F67F8D"/>
    <w:rsid w:val="00F707CD"/>
    <w:rsid w:val="00F7396F"/>
    <w:rsid w:val="00F7709E"/>
    <w:rsid w:val="00F77D93"/>
    <w:rsid w:val="00F809E5"/>
    <w:rsid w:val="00F80BFF"/>
    <w:rsid w:val="00F81230"/>
    <w:rsid w:val="00F8231C"/>
    <w:rsid w:val="00F82C1C"/>
    <w:rsid w:val="00F84061"/>
    <w:rsid w:val="00F858C2"/>
    <w:rsid w:val="00F85DD3"/>
    <w:rsid w:val="00F85ECA"/>
    <w:rsid w:val="00F9039B"/>
    <w:rsid w:val="00F9100E"/>
    <w:rsid w:val="00F92ECF"/>
    <w:rsid w:val="00F94F69"/>
    <w:rsid w:val="00F96100"/>
    <w:rsid w:val="00F97041"/>
    <w:rsid w:val="00F976DB"/>
    <w:rsid w:val="00F977F6"/>
    <w:rsid w:val="00FA119D"/>
    <w:rsid w:val="00FA2995"/>
    <w:rsid w:val="00FA4B8D"/>
    <w:rsid w:val="00FA556F"/>
    <w:rsid w:val="00FA762A"/>
    <w:rsid w:val="00FB0C84"/>
    <w:rsid w:val="00FB29DA"/>
    <w:rsid w:val="00FB2DD0"/>
    <w:rsid w:val="00FB3F29"/>
    <w:rsid w:val="00FB4057"/>
    <w:rsid w:val="00FB7A5D"/>
    <w:rsid w:val="00FC2B7D"/>
    <w:rsid w:val="00FC369C"/>
    <w:rsid w:val="00FC3BC5"/>
    <w:rsid w:val="00FC3F2D"/>
    <w:rsid w:val="00FD0382"/>
    <w:rsid w:val="00FD0B45"/>
    <w:rsid w:val="00FD2C79"/>
    <w:rsid w:val="00FD3875"/>
    <w:rsid w:val="00FD41A2"/>
    <w:rsid w:val="00FD6C41"/>
    <w:rsid w:val="00FE0651"/>
    <w:rsid w:val="00FE443F"/>
    <w:rsid w:val="00FE45F3"/>
    <w:rsid w:val="00FF046C"/>
    <w:rsid w:val="00FF0DB5"/>
    <w:rsid w:val="00FF2E79"/>
    <w:rsid w:val="00FF467C"/>
    <w:rsid w:val="00FF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6C105CC2"/>
  <w15:chartTrackingRefBased/>
  <w15:docId w15:val="{09743E7F-8007-4F5B-B7A7-2702EBF2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pPr>
      <w:keepNext/>
      <w:overflowPunct/>
      <w:autoSpaceDE/>
      <w:autoSpaceDN/>
      <w:adjustRightInd/>
      <w:textAlignment w:val="auto"/>
      <w:outlineLvl w:val="0"/>
    </w:pPr>
    <w:rPr>
      <w:rFonts w:ascii="Arial" w:hAnsi="Arial"/>
      <w:sz w:val="16"/>
      <w:szCs w:val="24"/>
      <w:u w:val="single"/>
    </w:rPr>
  </w:style>
  <w:style w:type="paragraph" w:styleId="berschrift2">
    <w:name w:val="heading 2"/>
    <w:basedOn w:val="Standard"/>
    <w:next w:val="Standard"/>
    <w:qFormat/>
    <w:pPr>
      <w:keepNext/>
      <w:overflowPunct/>
      <w:autoSpaceDE/>
      <w:autoSpaceDN/>
      <w:adjustRightInd/>
      <w:textAlignment w:val="auto"/>
      <w:outlineLvl w:val="1"/>
    </w:pPr>
    <w:rPr>
      <w:rFonts w:ascii="Arial" w:hAnsi="Arial"/>
      <w:b/>
      <w:bCs/>
      <w:sz w:val="32"/>
      <w:szCs w:val="24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/>
      <w:b/>
      <w:bCs/>
      <w:sz w:val="22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/>
      <w:sz w:val="22"/>
    </w:rPr>
  </w:style>
  <w:style w:type="paragraph" w:styleId="berschrift5">
    <w:name w:val="heading 5"/>
    <w:basedOn w:val="Standard"/>
    <w:next w:val="Standard"/>
    <w:qFormat/>
    <w:pPr>
      <w:keepNext/>
      <w:ind w:left="567" w:hanging="567"/>
      <w:outlineLvl w:val="4"/>
    </w:pPr>
    <w:rPr>
      <w:rFonts w:ascii="Arial" w:hAnsi="Arial" w:cs="Arial"/>
      <w:b/>
      <w:sz w:val="22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Arial" w:hAnsi="Arial" w:cs="Arial"/>
      <w:b/>
      <w:sz w:val="44"/>
      <w:lang w:val="it-IT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  <w:rPr>
      <w:rFonts w:ascii="Arial" w:hAnsi="Arial"/>
      <w:b/>
      <w:bCs/>
    </w:r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Textkrper2">
    <w:name w:val="Body Text 2"/>
    <w:basedOn w:val="Standard"/>
    <w:pPr>
      <w:jc w:val="both"/>
    </w:pPr>
    <w:rPr>
      <w:rFonts w:ascii="Arial" w:hAnsi="Arial"/>
      <w:sz w:val="22"/>
    </w:rPr>
  </w:style>
  <w:style w:type="paragraph" w:styleId="Textkrper3">
    <w:name w:val="Body Text 3"/>
    <w:basedOn w:val="Standard"/>
    <w:rPr>
      <w:rFonts w:ascii="Arial" w:hAnsi="Arial"/>
      <w:sz w:val="22"/>
    </w:rPr>
  </w:style>
  <w:style w:type="paragraph" w:styleId="Textkrper-Zeileneinzug">
    <w:name w:val="Body Text Indent"/>
    <w:basedOn w:val="Standard"/>
    <w:pPr>
      <w:ind w:left="851" w:hanging="851"/>
    </w:pPr>
    <w:rPr>
      <w:rFonts w:ascii="Arial" w:hAnsi="Arial"/>
      <w:sz w:val="22"/>
    </w:rPr>
  </w:style>
  <w:style w:type="paragraph" w:styleId="Textkrper-Einzug2">
    <w:name w:val="Body Text Indent 2"/>
    <w:basedOn w:val="Standard"/>
    <w:pPr>
      <w:ind w:left="1134" w:hanging="1134"/>
    </w:pPr>
    <w:rPr>
      <w:rFonts w:ascii="Arial" w:hAnsi="Arial"/>
      <w:sz w:val="22"/>
    </w:rPr>
  </w:style>
  <w:style w:type="paragraph" w:styleId="Textkrper-Einzug3">
    <w:name w:val="Body Text Indent 3"/>
    <w:basedOn w:val="Standard"/>
    <w:pPr>
      <w:ind w:left="567" w:hanging="567"/>
      <w:jc w:val="both"/>
    </w:pPr>
    <w:rPr>
      <w:rFonts w:ascii="Arial" w:hAnsi="Arial"/>
      <w:sz w:val="22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B028B8"/>
    <w:rPr>
      <w:rFonts w:ascii="Tahoma" w:hAnsi="Tahoma" w:cs="Tahoma"/>
      <w:sz w:val="16"/>
      <w:szCs w:val="1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47177"/>
    <w:pPr>
      <w:keepLines/>
      <w:spacing w:before="240" w:line="259" w:lineRule="auto"/>
      <w:outlineLvl w:val="9"/>
    </w:pPr>
    <w:rPr>
      <w:rFonts w:ascii="Calibri Light" w:hAnsi="Calibri Light"/>
      <w:color w:val="2E74B5"/>
      <w:sz w:val="32"/>
      <w:szCs w:val="32"/>
      <w:u w:val="none"/>
    </w:rPr>
  </w:style>
  <w:style w:type="paragraph" w:styleId="StandardWeb">
    <w:name w:val="Normal (Web)"/>
    <w:basedOn w:val="Standard"/>
    <w:uiPriority w:val="99"/>
    <w:unhideWhenUsed/>
    <w:rsid w:val="0056736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3C6A31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100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08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Allgemein\Brief%20Ne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B4B9E-9BF5-4829-BCC6-6E8ED66E3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 Neu.dotx</Template>
  <TotalTime>0</TotalTime>
  <Pages>1</Pages>
  <Words>63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Herrn</vt:lpstr>
    </vt:vector>
  </TitlesOfParts>
  <Company>Gemeinde Inchenhofen</Company>
  <LinksUpToDate>false</LinksUpToDate>
  <CharactersWithSpaces>535</CharactersWithSpaces>
  <SharedDoc>false</SharedDoc>
  <HLinks>
    <vt:vector size="18" baseType="variant">
      <vt:variant>
        <vt:i4>7274617</vt:i4>
      </vt:variant>
      <vt:variant>
        <vt:i4>6</vt:i4>
      </vt:variant>
      <vt:variant>
        <vt:i4>0</vt:i4>
      </vt:variant>
      <vt:variant>
        <vt:i4>5</vt:i4>
      </vt:variant>
      <vt:variant>
        <vt:lpwstr>http://www.inchenhofen.de/</vt:lpwstr>
      </vt:variant>
      <vt:variant>
        <vt:lpwstr/>
      </vt:variant>
      <vt:variant>
        <vt:i4>1245237</vt:i4>
      </vt:variant>
      <vt:variant>
        <vt:i4>3</vt:i4>
      </vt:variant>
      <vt:variant>
        <vt:i4>0</vt:i4>
      </vt:variant>
      <vt:variant>
        <vt:i4>5</vt:i4>
      </vt:variant>
      <vt:variant>
        <vt:lpwstr>mailto:wittkopf@inchenhofen.de</vt:lpwstr>
      </vt:variant>
      <vt:variant>
        <vt:lpwstr/>
      </vt:variant>
      <vt:variant>
        <vt:i4>262176</vt:i4>
      </vt:variant>
      <vt:variant>
        <vt:i4>0</vt:i4>
      </vt:variant>
      <vt:variant>
        <vt:i4>0</vt:i4>
      </vt:variant>
      <vt:variant>
        <vt:i4>5</vt:i4>
      </vt:variant>
      <vt:variant>
        <vt:lpwstr>mailto:info@inchenhofen.de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Herrn</dc:title>
  <dc:subject/>
  <dc:creator>Reichel Irene</dc:creator>
  <cp:keywords/>
  <dc:description/>
  <cp:lastModifiedBy>Reichel Irene</cp:lastModifiedBy>
  <cp:revision>3</cp:revision>
  <cp:lastPrinted>2025-02-18T09:34:00Z</cp:lastPrinted>
  <dcterms:created xsi:type="dcterms:W3CDTF">2025-06-25T13:18:00Z</dcterms:created>
  <dcterms:modified xsi:type="dcterms:W3CDTF">2025-06-25T13:34:00Z</dcterms:modified>
</cp:coreProperties>
</file>